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254F" w14:textId="431D3E42" w:rsidR="007428E9" w:rsidRDefault="007428E9" w:rsidP="00CA1534">
      <w:pPr>
        <w:contextualSpacing/>
        <w:jc w:val="center"/>
        <w:rPr>
          <w:rFonts w:ascii="Calibri" w:hAnsi="Calibri" w:cs="Calibri"/>
          <w:i/>
          <w:iCs/>
          <w:sz w:val="22"/>
          <w:szCs w:val="22"/>
        </w:rPr>
      </w:pPr>
      <w:r w:rsidRPr="007428E9">
        <w:rPr>
          <w:rFonts w:ascii="Calibri" w:hAnsi="Calibri" w:cs="Calibri"/>
          <w:b/>
          <w:bCs/>
          <w:sz w:val="22"/>
          <w:szCs w:val="22"/>
        </w:rPr>
        <w:t>Application</w:t>
      </w:r>
      <w:r>
        <w:rPr>
          <w:rFonts w:ascii="Calibri" w:hAnsi="Calibri" w:cs="Calibri"/>
          <w:b/>
          <w:bCs/>
          <w:sz w:val="22"/>
          <w:szCs w:val="22"/>
        </w:rPr>
        <w:t xml:space="preserve"> Questions</w:t>
      </w:r>
      <w:r w:rsidRPr="007428E9">
        <w:rPr>
          <w:rFonts w:ascii="Calibri" w:hAnsi="Calibri" w:cs="Calibri"/>
          <w:b/>
          <w:bCs/>
          <w:sz w:val="22"/>
          <w:szCs w:val="22"/>
        </w:rPr>
        <w:t>:</w:t>
      </w:r>
      <w:r>
        <w:rPr>
          <w:rFonts w:ascii="Calibri" w:hAnsi="Calibri" w:cs="Calibri"/>
          <w:sz w:val="22"/>
          <w:szCs w:val="22"/>
        </w:rPr>
        <w:t xml:space="preserve"> </w:t>
      </w:r>
      <w:r w:rsidRPr="007428E9">
        <w:rPr>
          <w:rFonts w:ascii="Calibri" w:hAnsi="Calibri" w:cs="Calibri"/>
          <w:b/>
          <w:bCs/>
          <w:sz w:val="22"/>
          <w:szCs w:val="22"/>
        </w:rPr>
        <w:t xml:space="preserve">UIDP </w:t>
      </w:r>
      <w:r w:rsidR="00BA5699">
        <w:rPr>
          <w:rFonts w:ascii="Calibri" w:hAnsi="Calibri" w:cs="Calibri"/>
          <w:b/>
          <w:bCs/>
          <w:sz w:val="22"/>
          <w:szCs w:val="22"/>
        </w:rPr>
        <w:t>Industry-Integrated PhD (</w:t>
      </w:r>
      <w:r w:rsidRPr="007428E9">
        <w:rPr>
          <w:rFonts w:ascii="Calibri" w:hAnsi="Calibri" w:cs="Calibri"/>
          <w:b/>
          <w:bCs/>
          <w:sz w:val="22"/>
          <w:szCs w:val="22"/>
        </w:rPr>
        <w:t>I-PhD</w:t>
      </w:r>
      <w:r w:rsidR="00BA5699">
        <w:rPr>
          <w:rFonts w:ascii="Calibri" w:hAnsi="Calibri" w:cs="Calibri"/>
          <w:b/>
          <w:bCs/>
          <w:sz w:val="22"/>
          <w:szCs w:val="22"/>
        </w:rPr>
        <w:t>)</w:t>
      </w:r>
      <w:r w:rsidRPr="007428E9">
        <w:rPr>
          <w:rFonts w:ascii="Calibri" w:hAnsi="Calibri" w:cs="Calibri"/>
          <w:b/>
          <w:bCs/>
          <w:sz w:val="22"/>
          <w:szCs w:val="22"/>
        </w:rPr>
        <w:t xml:space="preserve"> Scholars Program</w:t>
      </w:r>
      <w:r>
        <w:rPr>
          <w:rFonts w:ascii="Calibri" w:hAnsi="Calibri" w:cs="Calibri"/>
          <w:b/>
          <w:bCs/>
          <w:sz w:val="22"/>
          <w:szCs w:val="22"/>
        </w:rPr>
        <w:br/>
      </w:r>
      <w:r w:rsidRPr="007428E9">
        <w:rPr>
          <w:rFonts w:ascii="Calibri" w:hAnsi="Calibri" w:cs="Calibri"/>
          <w:i/>
          <w:iCs/>
          <w:sz w:val="22"/>
          <w:szCs w:val="22"/>
        </w:rPr>
        <w:t xml:space="preserve">As of </w:t>
      </w:r>
      <w:r w:rsidR="000A006E">
        <w:rPr>
          <w:rFonts w:ascii="Calibri" w:hAnsi="Calibri" w:cs="Calibri"/>
          <w:i/>
          <w:iCs/>
          <w:sz w:val="22"/>
          <w:szCs w:val="22"/>
        </w:rPr>
        <w:t>October 6</w:t>
      </w:r>
      <w:r w:rsidRPr="007428E9">
        <w:rPr>
          <w:rFonts w:ascii="Calibri" w:hAnsi="Calibri" w:cs="Calibri"/>
          <w:i/>
          <w:iCs/>
          <w:sz w:val="22"/>
          <w:szCs w:val="22"/>
        </w:rPr>
        <w:t>, 2026</w:t>
      </w:r>
    </w:p>
    <w:p w14:paraId="344EA7B1" w14:textId="77777777" w:rsidR="007428E9" w:rsidRPr="007428E9" w:rsidRDefault="007428E9" w:rsidP="00CA1534">
      <w:pPr>
        <w:contextualSpacing/>
        <w:jc w:val="center"/>
        <w:rPr>
          <w:rFonts w:ascii="Calibri" w:hAnsi="Calibri" w:cs="Calibri"/>
          <w:b/>
          <w:bCs/>
          <w:sz w:val="22"/>
          <w:szCs w:val="22"/>
        </w:rPr>
      </w:pPr>
    </w:p>
    <w:p w14:paraId="20EBB069" w14:textId="0176D1BC"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This document is provided as a working version of the UIDP I-PhD Scholars Program application to support collaboration and internal coordination among university-industry partners. It includes the questions that appear in the online application</w:t>
      </w:r>
      <w:r w:rsidR="00BA5699">
        <w:rPr>
          <w:rFonts w:ascii="Calibri" w:hAnsi="Calibri" w:cs="Calibri"/>
          <w:sz w:val="22"/>
          <w:szCs w:val="22"/>
        </w:rPr>
        <w:t xml:space="preserve"> form</w:t>
      </w:r>
      <w:r w:rsidRPr="007428E9">
        <w:rPr>
          <w:rFonts w:ascii="Calibri" w:hAnsi="Calibri" w:cs="Calibri"/>
          <w:sz w:val="22"/>
          <w:szCs w:val="22"/>
        </w:rPr>
        <w:t>.</w:t>
      </w:r>
      <w:r>
        <w:rPr>
          <w:rFonts w:ascii="Calibri" w:hAnsi="Calibri" w:cs="Calibri"/>
          <w:sz w:val="22"/>
          <w:szCs w:val="22"/>
        </w:rPr>
        <w:t xml:space="preserve"> </w:t>
      </w:r>
      <w:r w:rsidRPr="007428E9">
        <w:rPr>
          <w:rFonts w:ascii="Calibri" w:hAnsi="Calibri" w:cs="Calibri"/>
          <w:b/>
          <w:bCs/>
          <w:sz w:val="22"/>
          <w:szCs w:val="22"/>
        </w:rPr>
        <w:t xml:space="preserve">All final applications must be submitted through the </w:t>
      </w:r>
      <w:r w:rsidR="00BA5699">
        <w:rPr>
          <w:rFonts w:ascii="Calibri" w:hAnsi="Calibri" w:cs="Calibri"/>
          <w:b/>
          <w:bCs/>
          <w:sz w:val="22"/>
          <w:szCs w:val="22"/>
        </w:rPr>
        <w:t xml:space="preserve">program's </w:t>
      </w:r>
      <w:hyperlink r:id="rId8" w:history="1">
        <w:r w:rsidRPr="00BA5699">
          <w:rPr>
            <w:rStyle w:val="Hyperlink"/>
            <w:rFonts w:ascii="Calibri" w:hAnsi="Calibri" w:cs="Calibri"/>
            <w:b/>
            <w:bCs/>
            <w:sz w:val="22"/>
            <w:szCs w:val="22"/>
          </w:rPr>
          <w:t>online application portal</w:t>
        </w:r>
      </w:hyperlink>
      <w:r w:rsidRPr="007428E9">
        <w:rPr>
          <w:rFonts w:ascii="Calibri" w:hAnsi="Calibri" w:cs="Calibri"/>
          <w:b/>
          <w:bCs/>
          <w:sz w:val="22"/>
          <w:szCs w:val="22"/>
        </w:rPr>
        <w:t>. Completion of this document does not constitute submission of an application to UIDP.</w:t>
      </w:r>
    </w:p>
    <w:p w14:paraId="59BBE83B" w14:textId="77777777" w:rsidR="007428E9" w:rsidRDefault="007428E9" w:rsidP="00CA1534">
      <w:pPr>
        <w:pBdr>
          <w:bottom w:val="single" w:sz="6" w:space="1" w:color="auto"/>
        </w:pBdr>
        <w:contextualSpacing/>
        <w:rPr>
          <w:rFonts w:ascii="Calibri" w:hAnsi="Calibri" w:cs="Calibri"/>
          <w:b/>
          <w:bCs/>
          <w:sz w:val="22"/>
          <w:szCs w:val="22"/>
        </w:rPr>
      </w:pPr>
    </w:p>
    <w:p w14:paraId="55DB20ED" w14:textId="77777777" w:rsidR="00CA1534" w:rsidRDefault="00CA1534" w:rsidP="00CA1534">
      <w:pPr>
        <w:contextualSpacing/>
        <w:rPr>
          <w:rFonts w:ascii="Calibri" w:hAnsi="Calibri" w:cs="Calibri"/>
          <w:b/>
          <w:bCs/>
          <w:sz w:val="22"/>
          <w:szCs w:val="22"/>
        </w:rPr>
      </w:pPr>
    </w:p>
    <w:p w14:paraId="72715431" w14:textId="5396A8EB" w:rsidR="007428E9" w:rsidRPr="007428E9" w:rsidRDefault="007428E9" w:rsidP="00CA1534">
      <w:pPr>
        <w:rPr>
          <w:rFonts w:ascii="Calibri" w:hAnsi="Calibri" w:cs="Calibri"/>
          <w:b/>
          <w:bCs/>
          <w:sz w:val="22"/>
          <w:szCs w:val="22"/>
        </w:rPr>
      </w:pPr>
      <w:r>
        <w:rPr>
          <w:rFonts w:ascii="Calibri" w:hAnsi="Calibri" w:cs="Calibri"/>
          <w:b/>
          <w:bCs/>
          <w:sz w:val="22"/>
          <w:szCs w:val="22"/>
        </w:rPr>
        <w:t>Introduction</w:t>
      </w:r>
    </w:p>
    <w:p w14:paraId="03D8EFC3"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The UIDP Industry-Integrated PhD (I-PhD) Scholars Program is a U.S. pilot designed to integrate industry-engaged research into the core PhD dissertation experience. The program enables university-industry partnerships, with additional funding from the U.S. National Science Foundation, to jointly invest in STEM PhD students through a structured multi-year model.</w:t>
      </w:r>
    </w:p>
    <w:p w14:paraId="601D6262" w14:textId="52DE28C8" w:rsidR="006E2C63" w:rsidRPr="007428E9" w:rsidRDefault="007428E9" w:rsidP="00CA1534">
      <w:pPr>
        <w:rPr>
          <w:rFonts w:ascii="Calibri" w:hAnsi="Calibri" w:cs="Calibri"/>
          <w:sz w:val="22"/>
          <w:szCs w:val="22"/>
        </w:rPr>
      </w:pPr>
      <w:r w:rsidRPr="007428E9">
        <w:rPr>
          <w:rFonts w:ascii="Calibri" w:hAnsi="Calibri" w:cs="Calibri"/>
          <w:b/>
          <w:bCs/>
          <w:sz w:val="22"/>
          <w:szCs w:val="22"/>
        </w:rPr>
        <w:t>UIDP invites university-industry partnerships interested in participating in the UIDP I-PhD Scholars Program to submit an application for consideration for the Fall 202</w:t>
      </w:r>
      <w:r w:rsidR="006E2C63">
        <w:rPr>
          <w:rFonts w:ascii="Calibri" w:hAnsi="Calibri" w:cs="Calibri"/>
          <w:b/>
          <w:bCs/>
          <w:sz w:val="22"/>
          <w:szCs w:val="22"/>
        </w:rPr>
        <w:t>7 cohort</w:t>
      </w:r>
      <w:r w:rsidRPr="007428E9">
        <w:rPr>
          <w:rFonts w:ascii="Calibri" w:hAnsi="Calibri" w:cs="Calibri"/>
          <w:b/>
          <w:bCs/>
          <w:sz w:val="22"/>
          <w:szCs w:val="22"/>
        </w:rPr>
        <w:t>.</w:t>
      </w:r>
      <w:r w:rsidR="006E2C63">
        <w:rPr>
          <w:rFonts w:ascii="Calibri" w:hAnsi="Calibri" w:cs="Calibri"/>
          <w:b/>
          <w:bCs/>
          <w:sz w:val="22"/>
          <w:szCs w:val="22"/>
        </w:rPr>
        <w:t xml:space="preserve"> </w:t>
      </w:r>
      <w:r w:rsidR="006E2C63" w:rsidRPr="006E2C63">
        <w:rPr>
          <w:rFonts w:ascii="Calibri" w:hAnsi="Calibri" w:cs="Calibri"/>
          <w:sz w:val="22"/>
          <w:szCs w:val="22"/>
        </w:rPr>
        <w:t xml:space="preserve">Partnerships are encouraged to apply by January 15, 2027, to ensure full consideration. Applications may propose support for I-PhD Scholars entering either their first or second year of doctoral study in Fall 2027. </w:t>
      </w:r>
    </w:p>
    <w:p w14:paraId="2EFD50CD"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Submission of an application is nonbinding and does not require a financial commitment.</w:t>
      </w:r>
    </w:p>
    <w:p w14:paraId="47118F5B"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Each university-industry partnership should submit a single joint application. The application may be completed by either the university or industry representative, provided they are authorized to submit it on behalf of both organizations.</w:t>
      </w:r>
    </w:p>
    <w:p w14:paraId="07B56975" w14:textId="2D8AB267" w:rsidR="007428E9" w:rsidRPr="007428E9" w:rsidRDefault="007428E9" w:rsidP="00CA1534">
      <w:pPr>
        <w:rPr>
          <w:rFonts w:ascii="Calibri" w:hAnsi="Calibri" w:cs="Calibri"/>
          <w:sz w:val="22"/>
          <w:szCs w:val="22"/>
        </w:rPr>
      </w:pPr>
      <w:r w:rsidRPr="007428E9">
        <w:rPr>
          <w:rFonts w:ascii="Calibri" w:hAnsi="Calibri" w:cs="Calibri"/>
          <w:sz w:val="22"/>
          <w:szCs w:val="22"/>
        </w:rPr>
        <w:t xml:space="preserve">UIDP will share information about this application with the university’s designated Authorized Organizational Representative (AOR) and any additional contacts identified in the application. If either the university or industry partner is a UIDP member, </w:t>
      </w:r>
      <w:r w:rsidR="006E2C63" w:rsidRPr="006E2C63">
        <w:rPr>
          <w:rFonts w:ascii="Calibri" w:hAnsi="Calibri" w:cs="Calibri"/>
          <w:sz w:val="22"/>
          <w:szCs w:val="22"/>
        </w:rPr>
        <w:t>UIDP will also share information regarding the application with that organization’s primary UIDP representative.</w:t>
      </w:r>
    </w:p>
    <w:p w14:paraId="559B6759" w14:textId="77777777" w:rsidR="007428E9" w:rsidRPr="007428E9" w:rsidRDefault="007428E9" w:rsidP="00CA1534">
      <w:pPr>
        <w:rPr>
          <w:rFonts w:ascii="Calibri" w:hAnsi="Calibri" w:cs="Calibri"/>
          <w:sz w:val="22"/>
          <w:szCs w:val="22"/>
        </w:rPr>
      </w:pPr>
      <w:r w:rsidRPr="007428E9">
        <w:rPr>
          <w:rFonts w:ascii="Calibri" w:hAnsi="Calibri" w:cs="Calibri"/>
          <w:i/>
          <w:iCs/>
          <w:sz w:val="22"/>
          <w:szCs w:val="22"/>
        </w:rPr>
        <w:t>Please note that this application is for university-industry partnerships only. Individual PhD students are not eligible to apply directly and will be identified by participating partnerships following acceptance into the program.</w:t>
      </w:r>
    </w:p>
    <w:p w14:paraId="0D89E752" w14:textId="77777777" w:rsidR="004E6BE8" w:rsidRDefault="007428E9" w:rsidP="00CA1534">
      <w:pPr>
        <w:rPr>
          <w:rFonts w:ascii="Calibri" w:hAnsi="Calibri" w:cs="Calibri"/>
          <w:sz w:val="22"/>
          <w:szCs w:val="22"/>
        </w:rPr>
      </w:pPr>
      <w:r w:rsidRPr="007428E9">
        <w:rPr>
          <w:rFonts w:ascii="Calibri" w:hAnsi="Calibri" w:cs="Calibri"/>
          <w:sz w:val="22"/>
          <w:szCs w:val="22"/>
        </w:rPr>
        <w:t>The application process is intended to help UIDP understand organizational readiness and alignment with the goals and structure of the program. It is not designed as a traditional competitive scientific review process, and UIDP does not evaluate the scientific merit of individual research projects. Detailed technical information is not required; UIDP will confirm only that proposed activities broadly align with STEM fields supported through the program.</w:t>
      </w:r>
      <w:r w:rsidR="004E6BE8">
        <w:rPr>
          <w:rFonts w:ascii="Calibri" w:hAnsi="Calibri" w:cs="Calibri"/>
          <w:sz w:val="22"/>
          <w:szCs w:val="22"/>
        </w:rPr>
        <w:t xml:space="preserve"> </w:t>
      </w:r>
    </w:p>
    <w:p w14:paraId="45D8A3DD" w14:textId="7B8EEC9C" w:rsidR="007428E9" w:rsidRPr="007428E9" w:rsidRDefault="004E6BE8" w:rsidP="00CA1534">
      <w:pPr>
        <w:rPr>
          <w:rFonts w:ascii="Calibri" w:hAnsi="Calibri" w:cs="Calibri"/>
          <w:sz w:val="22"/>
          <w:szCs w:val="22"/>
        </w:rPr>
      </w:pPr>
      <w:r>
        <w:rPr>
          <w:rFonts w:ascii="Calibri" w:hAnsi="Calibri" w:cs="Calibri"/>
          <w:sz w:val="22"/>
          <w:szCs w:val="22"/>
        </w:rPr>
        <w:lastRenderedPageBreak/>
        <w:t>Proposed</w:t>
      </w:r>
      <w:r w:rsidRPr="004E6BE8">
        <w:rPr>
          <w:rFonts w:ascii="Calibri" w:hAnsi="Calibri" w:cs="Calibri"/>
          <w:sz w:val="22"/>
          <w:szCs w:val="22"/>
        </w:rPr>
        <w:t xml:space="preserve"> </w:t>
      </w:r>
      <w:r>
        <w:rPr>
          <w:rFonts w:ascii="Calibri" w:hAnsi="Calibri" w:cs="Calibri"/>
          <w:sz w:val="22"/>
          <w:szCs w:val="22"/>
        </w:rPr>
        <w:t xml:space="preserve">research must </w:t>
      </w:r>
      <w:r w:rsidRPr="004E6BE8">
        <w:rPr>
          <w:rFonts w:ascii="Calibri" w:hAnsi="Calibri" w:cs="Calibri"/>
          <w:sz w:val="22"/>
          <w:szCs w:val="22"/>
        </w:rPr>
        <w:t xml:space="preserve">be aligned with the fields supported under </w:t>
      </w:r>
      <w:hyperlink r:id="rId9" w:anchor="elig" w:history="1">
        <w:r w:rsidRPr="004E6BE8">
          <w:rPr>
            <w:rStyle w:val="Hyperlink"/>
            <w:rFonts w:ascii="Calibri" w:hAnsi="Calibri" w:cs="Calibri"/>
            <w:sz w:val="22"/>
            <w:szCs w:val="22"/>
          </w:rPr>
          <w:t>Section IV.3 of the NSF Graduate Research Fellowship Program (GRFP) Fiscal Year 2027 Solicitation</w:t>
        </w:r>
      </w:hyperlink>
      <w:r w:rsidRPr="004E6BE8">
        <w:rPr>
          <w:rFonts w:ascii="Calibri" w:hAnsi="Calibri" w:cs="Calibri"/>
          <w:sz w:val="22"/>
          <w:szCs w:val="22"/>
        </w:rPr>
        <w:t>, including requirements governing ineligible proposed research and applicable exceptions</w:t>
      </w:r>
      <w:r>
        <w:rPr>
          <w:rFonts w:ascii="Calibri" w:hAnsi="Calibri" w:cs="Calibri"/>
          <w:sz w:val="22"/>
          <w:szCs w:val="22"/>
        </w:rPr>
        <w:t>, and</w:t>
      </w:r>
      <w:r w:rsidRPr="004E6BE8">
        <w:rPr>
          <w:rFonts w:ascii="Calibri" w:hAnsi="Calibri" w:cs="Calibri"/>
          <w:sz w:val="22"/>
          <w:szCs w:val="22"/>
        </w:rPr>
        <w:t xml:space="preserve"> industry placements</w:t>
      </w:r>
      <w:r>
        <w:rPr>
          <w:rFonts w:ascii="Calibri" w:hAnsi="Calibri" w:cs="Calibri"/>
          <w:sz w:val="22"/>
          <w:szCs w:val="22"/>
        </w:rPr>
        <w:t xml:space="preserve"> </w:t>
      </w:r>
      <w:r w:rsidRPr="004E6BE8">
        <w:rPr>
          <w:rFonts w:ascii="Calibri" w:hAnsi="Calibri" w:cs="Calibri"/>
          <w:sz w:val="22"/>
          <w:szCs w:val="22"/>
        </w:rPr>
        <w:t xml:space="preserve">must occur primarily within the United States at a site owned, leased, or </w:t>
      </w:r>
      <w:r>
        <w:rPr>
          <w:rFonts w:ascii="Calibri" w:hAnsi="Calibri" w:cs="Calibri"/>
          <w:sz w:val="22"/>
          <w:szCs w:val="22"/>
        </w:rPr>
        <w:t>operated</w:t>
      </w:r>
      <w:r w:rsidRPr="004E6BE8">
        <w:rPr>
          <w:rFonts w:ascii="Calibri" w:hAnsi="Calibri" w:cs="Calibri"/>
          <w:sz w:val="22"/>
          <w:szCs w:val="22"/>
        </w:rPr>
        <w:t xml:space="preserve"> by the industry partner</w:t>
      </w:r>
      <w:r>
        <w:rPr>
          <w:rFonts w:ascii="Calibri" w:hAnsi="Calibri" w:cs="Calibri"/>
          <w:sz w:val="22"/>
          <w:szCs w:val="22"/>
        </w:rPr>
        <w:t xml:space="preserve">. </w:t>
      </w:r>
    </w:p>
    <w:p w14:paraId="231329A8" w14:textId="74FA96B3" w:rsidR="007428E9" w:rsidRPr="007428E9" w:rsidRDefault="006E2C63" w:rsidP="00CA1534">
      <w:pPr>
        <w:rPr>
          <w:rFonts w:ascii="Calibri" w:hAnsi="Calibri" w:cs="Calibri"/>
          <w:sz w:val="22"/>
          <w:szCs w:val="22"/>
        </w:rPr>
      </w:pPr>
      <w:r w:rsidRPr="006E2C63">
        <w:rPr>
          <w:rFonts w:ascii="Calibri" w:hAnsi="Calibri" w:cs="Calibri"/>
          <w:sz w:val="22"/>
          <w:szCs w:val="22"/>
        </w:rPr>
        <w:t>Participation decisions for the Fall 2027 cohort will be made between January 15 and April 1, 2027</w:t>
      </w:r>
      <w:r w:rsidR="007428E9" w:rsidRPr="007428E9">
        <w:rPr>
          <w:rFonts w:ascii="Calibri" w:hAnsi="Calibri" w:cs="Calibri"/>
          <w:sz w:val="22"/>
          <w:szCs w:val="22"/>
        </w:rPr>
        <w:t xml:space="preserve">. UIDP will seek balanced representation across scientific disciplines, </w:t>
      </w:r>
      <w:r w:rsidRPr="006E2C63">
        <w:rPr>
          <w:rFonts w:ascii="Calibri" w:hAnsi="Calibri" w:cs="Calibri"/>
          <w:sz w:val="22"/>
          <w:szCs w:val="22"/>
        </w:rPr>
        <w:t>U.S. national priority areas, geographic regions, and institutional types</w:t>
      </w:r>
      <w:r w:rsidR="007428E9" w:rsidRPr="007428E9">
        <w:rPr>
          <w:rFonts w:ascii="Calibri" w:hAnsi="Calibri" w:cs="Calibri"/>
          <w:sz w:val="22"/>
          <w:szCs w:val="22"/>
        </w:rPr>
        <w:t>.</w:t>
      </w:r>
    </w:p>
    <w:p w14:paraId="3131D9BD" w14:textId="095EC491" w:rsidR="007428E9" w:rsidRDefault="007428E9" w:rsidP="00EB437F">
      <w:pPr>
        <w:pBdr>
          <w:bottom w:val="single" w:sz="6" w:space="1" w:color="auto"/>
        </w:pBdr>
        <w:suppressAutoHyphens/>
        <w:rPr>
          <w:rFonts w:ascii="Calibri" w:hAnsi="Calibri" w:cs="Calibri"/>
          <w:i/>
          <w:iCs/>
          <w:sz w:val="22"/>
          <w:szCs w:val="22"/>
        </w:rPr>
      </w:pPr>
      <w:r w:rsidRPr="007428E9">
        <w:rPr>
          <w:rFonts w:ascii="Calibri" w:hAnsi="Calibri" w:cs="Calibri"/>
          <w:i/>
          <w:iCs/>
          <w:sz w:val="22"/>
          <w:szCs w:val="22"/>
        </w:rPr>
        <w:t xml:space="preserve">If you have questions about the application process, please refer to the program guide or reach out to </w:t>
      </w:r>
      <w:r w:rsidR="006E2C63">
        <w:rPr>
          <w:rFonts w:ascii="Calibri" w:hAnsi="Calibri" w:cs="Calibri"/>
          <w:i/>
          <w:iCs/>
          <w:sz w:val="22"/>
          <w:szCs w:val="22"/>
        </w:rPr>
        <w:t xml:space="preserve">the I-PhD Scholars team at </w:t>
      </w:r>
      <w:hyperlink r:id="rId10" w:history="1">
        <w:r w:rsidR="006E2C63" w:rsidRPr="00507B4E">
          <w:rPr>
            <w:rStyle w:val="Hyperlink"/>
            <w:rFonts w:ascii="Calibri" w:hAnsi="Calibri" w:cs="Calibri"/>
            <w:i/>
            <w:iCs/>
            <w:sz w:val="22"/>
            <w:szCs w:val="22"/>
          </w:rPr>
          <w:t>i-phd@uidp.net</w:t>
        </w:r>
      </w:hyperlink>
      <w:r w:rsidRPr="007428E9">
        <w:rPr>
          <w:rFonts w:ascii="Calibri" w:hAnsi="Calibri" w:cs="Calibri"/>
          <w:i/>
          <w:iCs/>
          <w:sz w:val="22"/>
          <w:szCs w:val="22"/>
        </w:rPr>
        <w:t>.</w:t>
      </w:r>
    </w:p>
    <w:p w14:paraId="4765977B" w14:textId="77777777" w:rsidR="00BA5699" w:rsidRDefault="00BA5699" w:rsidP="00CA1534">
      <w:pPr>
        <w:pBdr>
          <w:bottom w:val="single" w:sz="6" w:space="1" w:color="auto"/>
        </w:pBdr>
        <w:contextualSpacing/>
        <w:rPr>
          <w:rFonts w:ascii="Calibri" w:hAnsi="Calibri" w:cs="Calibri"/>
          <w:i/>
          <w:iCs/>
          <w:sz w:val="22"/>
          <w:szCs w:val="22"/>
        </w:rPr>
      </w:pPr>
    </w:p>
    <w:p w14:paraId="075C3A57" w14:textId="77777777" w:rsidR="00CA1534" w:rsidRDefault="00CA1534" w:rsidP="00CA1534">
      <w:pPr>
        <w:contextualSpacing/>
        <w:rPr>
          <w:rFonts w:ascii="Calibri" w:hAnsi="Calibri" w:cs="Calibri"/>
          <w:b/>
          <w:bCs/>
          <w:sz w:val="22"/>
          <w:szCs w:val="22"/>
        </w:rPr>
      </w:pPr>
    </w:p>
    <w:p w14:paraId="607AFAFB" w14:textId="5D76CEC9"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Applicant Information</w:t>
      </w:r>
      <w:r w:rsidR="00CC1B82">
        <w:rPr>
          <w:rFonts w:ascii="Calibri" w:hAnsi="Calibri" w:cs="Calibri"/>
          <w:b/>
          <w:bCs/>
          <w:sz w:val="22"/>
          <w:szCs w:val="22"/>
        </w:rPr>
        <w:br/>
      </w:r>
    </w:p>
    <w:p w14:paraId="15BC8F62" w14:textId="52989A87" w:rsidR="00CC1B82" w:rsidRPr="00CC1B82" w:rsidRDefault="00CC1B82" w:rsidP="00CA1534">
      <w:pPr>
        <w:contextualSpacing/>
        <w:rPr>
          <w:rFonts w:ascii="Calibri" w:hAnsi="Calibri" w:cs="Calibri"/>
          <w:sz w:val="22"/>
          <w:szCs w:val="22"/>
        </w:rPr>
      </w:pPr>
      <w:r w:rsidRPr="00CC1B82">
        <w:rPr>
          <w:rFonts w:ascii="Calibri" w:hAnsi="Calibri" w:cs="Calibri"/>
          <w:sz w:val="22"/>
          <w:szCs w:val="22"/>
        </w:rPr>
        <w:t>UIDP will use this information for questions or follow-up related to the application submission.</w:t>
      </w:r>
    </w:p>
    <w:p w14:paraId="3038331E" w14:textId="77777777" w:rsidR="00BA5699" w:rsidRPr="007428E9" w:rsidRDefault="00BA5699" w:rsidP="00CA1534">
      <w:pPr>
        <w:contextualSpacing/>
        <w:rPr>
          <w:rFonts w:ascii="Calibri" w:hAnsi="Calibri" w:cs="Calibri"/>
          <w:b/>
          <w:bCs/>
          <w:i/>
          <w:iCs/>
          <w:sz w:val="22"/>
          <w:szCs w:val="22"/>
        </w:rPr>
      </w:pPr>
    </w:p>
    <w:p w14:paraId="68FB486C"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First Name:</w:t>
      </w:r>
    </w:p>
    <w:p w14:paraId="0B163DE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Last Name:</w:t>
      </w:r>
    </w:p>
    <w:p w14:paraId="6F510175"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Organization:</w:t>
      </w:r>
    </w:p>
    <w:p w14:paraId="11B1D719"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Professional Title:</w:t>
      </w:r>
    </w:p>
    <w:p w14:paraId="6E959BA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Email Address:</w:t>
      </w:r>
    </w:p>
    <w:p w14:paraId="7C80E04E"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 xml:space="preserve">Phone Number (Optional): </w:t>
      </w:r>
    </w:p>
    <w:p w14:paraId="772A08BE" w14:textId="77777777" w:rsidR="007428E9" w:rsidRPr="007428E9" w:rsidRDefault="00000000" w:rsidP="00CA1534">
      <w:pPr>
        <w:ind w:left="720"/>
        <w:contextualSpacing/>
        <w:rPr>
          <w:rFonts w:ascii="Calibri" w:hAnsi="Calibri" w:cs="Calibri"/>
          <w:sz w:val="22"/>
          <w:szCs w:val="22"/>
        </w:rPr>
      </w:pPr>
      <w:sdt>
        <w:sdtPr>
          <w:rPr>
            <w:rFonts w:ascii="Calibri" w:hAnsi="Calibri" w:cs="Calibri"/>
            <w:sz w:val="22"/>
            <w:szCs w:val="22"/>
          </w:rPr>
          <w:id w:val="-1293201228"/>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I confirm that I am authorized to submit this joint application on behalf of my organization and the proposed partner organization.</w:t>
      </w:r>
    </w:p>
    <w:p w14:paraId="229E5D55" w14:textId="77777777" w:rsidR="007428E9" w:rsidRDefault="007428E9" w:rsidP="00CA1534">
      <w:pPr>
        <w:pBdr>
          <w:bottom w:val="single" w:sz="6" w:space="1" w:color="auto"/>
        </w:pBdr>
        <w:contextualSpacing/>
        <w:rPr>
          <w:rFonts w:ascii="Calibri" w:hAnsi="Calibri" w:cs="Calibri"/>
          <w:sz w:val="22"/>
          <w:szCs w:val="22"/>
        </w:rPr>
      </w:pPr>
    </w:p>
    <w:p w14:paraId="6B961492" w14:textId="77777777" w:rsidR="00CA1534" w:rsidRDefault="00CA1534" w:rsidP="00CA1534">
      <w:pPr>
        <w:contextualSpacing/>
        <w:rPr>
          <w:rFonts w:ascii="Calibri" w:hAnsi="Calibri" w:cs="Calibri"/>
          <w:b/>
          <w:bCs/>
          <w:sz w:val="22"/>
          <w:szCs w:val="22"/>
        </w:rPr>
      </w:pPr>
    </w:p>
    <w:p w14:paraId="306F468B" w14:textId="7836DBAB"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University Information</w:t>
      </w:r>
    </w:p>
    <w:p w14:paraId="67C3848F" w14:textId="77777777" w:rsidR="00BA5699" w:rsidRPr="007428E9" w:rsidRDefault="00BA5699" w:rsidP="00CA1534">
      <w:pPr>
        <w:contextualSpacing/>
        <w:rPr>
          <w:rFonts w:ascii="Calibri" w:hAnsi="Calibri" w:cs="Calibri"/>
          <w:b/>
          <w:bCs/>
          <w:sz w:val="22"/>
          <w:szCs w:val="22"/>
        </w:rPr>
      </w:pPr>
    </w:p>
    <w:p w14:paraId="37F212F8"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University Name:</w:t>
      </w:r>
    </w:p>
    <w:p w14:paraId="5CCE911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Anticipated Participating College, School, or Department:</w:t>
      </w:r>
    </w:p>
    <w:p w14:paraId="7BA09610" w14:textId="77777777" w:rsidR="007428E9" w:rsidRPr="007428E9" w:rsidRDefault="007428E9" w:rsidP="00CA1534">
      <w:pPr>
        <w:ind w:firstLine="720"/>
        <w:contextualSpacing/>
        <w:rPr>
          <w:rFonts w:ascii="Calibri" w:hAnsi="Calibri" w:cs="Calibri"/>
          <w:sz w:val="22"/>
          <w:szCs w:val="22"/>
        </w:rPr>
      </w:pPr>
    </w:p>
    <w:p w14:paraId="5AA9CFEF" w14:textId="31E7F021"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Please provide information for the university point of contact.</w:t>
      </w:r>
      <w:r w:rsidRPr="007428E9">
        <w:rPr>
          <w:rFonts w:ascii="Calibri" w:hAnsi="Calibri" w:cs="Calibri"/>
          <w:sz w:val="22"/>
          <w:szCs w:val="22"/>
        </w:rPr>
        <w:t xml:space="preserve"> UIDP will use this information to coordinate potential program participation.</w:t>
      </w:r>
      <w:r w:rsidR="00CC1B82">
        <w:rPr>
          <w:rFonts w:ascii="Calibri" w:hAnsi="Calibri" w:cs="Calibri"/>
          <w:sz w:val="22"/>
          <w:szCs w:val="22"/>
        </w:rPr>
        <w:br/>
      </w:r>
    </w:p>
    <w:p w14:paraId="3F9AE1DC"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3D78D30"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Last Name:</w:t>
      </w:r>
    </w:p>
    <w:p w14:paraId="6F50433A"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Professional Title:</w:t>
      </w:r>
    </w:p>
    <w:p w14:paraId="752FEB46" w14:textId="77777777" w:rsid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497502D3" w14:textId="77777777" w:rsidR="00BA5699" w:rsidRPr="007428E9" w:rsidRDefault="00BA5699" w:rsidP="00CA1534">
      <w:pPr>
        <w:ind w:left="720" w:firstLine="720"/>
        <w:contextualSpacing/>
        <w:rPr>
          <w:rFonts w:ascii="Calibri" w:hAnsi="Calibri" w:cs="Calibri"/>
          <w:sz w:val="22"/>
          <w:szCs w:val="22"/>
        </w:rPr>
      </w:pPr>
    </w:p>
    <w:p w14:paraId="4A61C926" w14:textId="29F3E62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Information regarding this application will be shared with an Authorized Organizational Representative (AOR) for the university. </w:t>
      </w:r>
      <w:r w:rsidRPr="007428E9">
        <w:rPr>
          <w:rFonts w:ascii="Calibri" w:hAnsi="Calibri" w:cs="Calibri"/>
          <w:sz w:val="22"/>
          <w:szCs w:val="22"/>
        </w:rPr>
        <w:t>Please provide the AOR’s contact information below.</w:t>
      </w:r>
      <w:r w:rsidR="00CC1B82">
        <w:rPr>
          <w:rFonts w:ascii="Calibri" w:hAnsi="Calibri" w:cs="Calibri"/>
          <w:sz w:val="22"/>
          <w:szCs w:val="22"/>
        </w:rPr>
        <w:br/>
      </w:r>
    </w:p>
    <w:p w14:paraId="246EA63A"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First Name:</w:t>
      </w:r>
    </w:p>
    <w:p w14:paraId="43EBB65E"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Last Name:</w:t>
      </w:r>
    </w:p>
    <w:p w14:paraId="44C00FF0"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Professional Title:</w:t>
      </w:r>
    </w:p>
    <w:p w14:paraId="17303139"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Email Address:</w:t>
      </w:r>
    </w:p>
    <w:p w14:paraId="5BA67477" w14:textId="77777777" w:rsidR="00BA5699" w:rsidRPr="007428E9" w:rsidRDefault="00BA5699" w:rsidP="00CA1534">
      <w:pPr>
        <w:contextualSpacing/>
        <w:rPr>
          <w:rFonts w:ascii="Calibri" w:hAnsi="Calibri" w:cs="Calibri"/>
          <w:sz w:val="22"/>
          <w:szCs w:val="22"/>
        </w:rPr>
      </w:pPr>
    </w:p>
    <w:p w14:paraId="2EDD12AD"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 xml:space="preserve">Additional University Contacts </w:t>
      </w:r>
    </w:p>
    <w:p w14:paraId="72224ED0" w14:textId="1EB66714" w:rsidR="007428E9" w:rsidRPr="007428E9" w:rsidRDefault="00CC1B82" w:rsidP="00CA1534">
      <w:pPr>
        <w:ind w:left="1440"/>
        <w:contextualSpacing/>
        <w:rPr>
          <w:rFonts w:ascii="Calibri" w:hAnsi="Calibri" w:cs="Calibri"/>
          <w:sz w:val="22"/>
          <w:szCs w:val="22"/>
        </w:rPr>
      </w:pPr>
      <w:r>
        <w:rPr>
          <w:rFonts w:ascii="Calibri" w:hAnsi="Calibri" w:cs="Calibri"/>
          <w:sz w:val="22"/>
          <w:szCs w:val="22"/>
        </w:rPr>
        <w:t xml:space="preserve">(Optional) </w:t>
      </w:r>
      <w:r w:rsidR="007428E9" w:rsidRPr="007428E9">
        <w:rPr>
          <w:rFonts w:ascii="Calibri" w:hAnsi="Calibri" w:cs="Calibri"/>
          <w:sz w:val="22"/>
          <w:szCs w:val="22"/>
        </w:rPr>
        <w:t>Please provide the name and contact information of any additional university representatives who should receive information regarding this application.</w:t>
      </w:r>
    </w:p>
    <w:p w14:paraId="293664D8" w14:textId="77777777" w:rsidR="007428E9" w:rsidRPr="007428E9" w:rsidRDefault="007428E9" w:rsidP="00CA1534">
      <w:pPr>
        <w:ind w:left="720"/>
        <w:contextualSpacing/>
        <w:rPr>
          <w:rFonts w:ascii="Calibri" w:hAnsi="Calibri" w:cs="Calibri"/>
          <w:sz w:val="22"/>
          <w:szCs w:val="22"/>
        </w:rPr>
      </w:pPr>
    </w:p>
    <w:p w14:paraId="26C77FDF" w14:textId="1C21A596" w:rsid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Is there anything else you would like UIDP to know regarding the university information provided above?</w:t>
      </w:r>
    </w:p>
    <w:p w14:paraId="45C8324A" w14:textId="77777777" w:rsidR="00BA5699" w:rsidRDefault="00BA5699" w:rsidP="00CA1534">
      <w:pPr>
        <w:pBdr>
          <w:bottom w:val="single" w:sz="6" w:space="1" w:color="auto"/>
        </w:pBdr>
        <w:contextualSpacing/>
        <w:rPr>
          <w:rFonts w:ascii="Calibri" w:hAnsi="Calibri" w:cs="Calibri"/>
          <w:sz w:val="22"/>
          <w:szCs w:val="22"/>
        </w:rPr>
      </w:pPr>
    </w:p>
    <w:p w14:paraId="557110E4" w14:textId="77777777" w:rsidR="00CA1534" w:rsidRDefault="00CA1534" w:rsidP="00CA1534">
      <w:pPr>
        <w:contextualSpacing/>
        <w:rPr>
          <w:rFonts w:ascii="Calibri" w:hAnsi="Calibri" w:cs="Calibri"/>
          <w:b/>
          <w:bCs/>
          <w:sz w:val="22"/>
          <w:szCs w:val="22"/>
        </w:rPr>
      </w:pPr>
    </w:p>
    <w:p w14:paraId="5360600D" w14:textId="77A02324"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Industry Information</w:t>
      </w:r>
    </w:p>
    <w:p w14:paraId="26D164F2" w14:textId="77777777" w:rsidR="00BA5699" w:rsidRPr="007428E9" w:rsidRDefault="00BA5699" w:rsidP="00CA1534">
      <w:pPr>
        <w:contextualSpacing/>
        <w:rPr>
          <w:rFonts w:ascii="Calibri" w:hAnsi="Calibri" w:cs="Calibri"/>
          <w:b/>
          <w:bCs/>
          <w:sz w:val="22"/>
          <w:szCs w:val="22"/>
        </w:rPr>
      </w:pPr>
    </w:p>
    <w:p w14:paraId="3351AF7C"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t>Organization Name:</w:t>
      </w:r>
    </w:p>
    <w:p w14:paraId="5FC5FCF0"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t xml:space="preserve">Industry Sector: </w:t>
      </w:r>
    </w:p>
    <w:p w14:paraId="38B3494C" w14:textId="77777777" w:rsidR="00BA5699" w:rsidRPr="007428E9" w:rsidRDefault="00BA5699" w:rsidP="00CA1534">
      <w:pPr>
        <w:contextualSpacing/>
        <w:rPr>
          <w:rFonts w:ascii="Calibri" w:hAnsi="Calibri" w:cs="Calibri"/>
          <w:sz w:val="22"/>
          <w:szCs w:val="22"/>
        </w:rPr>
      </w:pPr>
    </w:p>
    <w:p w14:paraId="49857BAC" w14:textId="51DA227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Please provide information for the industry point of contact. </w:t>
      </w:r>
      <w:r w:rsidRPr="007428E9">
        <w:rPr>
          <w:rFonts w:ascii="Calibri" w:hAnsi="Calibri" w:cs="Calibri"/>
          <w:sz w:val="22"/>
          <w:szCs w:val="22"/>
        </w:rPr>
        <w:t>UIDP will use this information to coordinate potential program participation.</w:t>
      </w:r>
      <w:r w:rsidR="00CC1B82">
        <w:rPr>
          <w:rFonts w:ascii="Calibri" w:hAnsi="Calibri" w:cs="Calibri"/>
          <w:sz w:val="22"/>
          <w:szCs w:val="22"/>
        </w:rPr>
        <w:br/>
      </w:r>
    </w:p>
    <w:p w14:paraId="20E65253"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EF0EFA7" w14:textId="77777777" w:rsidR="007428E9" w:rsidRPr="007428E9" w:rsidRDefault="007428E9" w:rsidP="00CA1534">
      <w:pPr>
        <w:ind w:left="1440"/>
        <w:contextualSpacing/>
        <w:rPr>
          <w:rFonts w:ascii="Calibri" w:hAnsi="Calibri" w:cs="Calibri"/>
          <w:sz w:val="22"/>
          <w:szCs w:val="22"/>
        </w:rPr>
      </w:pPr>
      <w:r w:rsidRPr="007428E9">
        <w:rPr>
          <w:rFonts w:ascii="Calibri" w:hAnsi="Calibri" w:cs="Calibri"/>
          <w:sz w:val="22"/>
          <w:szCs w:val="22"/>
        </w:rPr>
        <w:t>Last Name:</w:t>
      </w:r>
      <w:r w:rsidRPr="007428E9">
        <w:rPr>
          <w:rFonts w:ascii="Calibri" w:hAnsi="Calibri" w:cs="Calibri"/>
          <w:sz w:val="22"/>
          <w:szCs w:val="22"/>
        </w:rPr>
        <w:br/>
        <w:t>Professional Title:</w:t>
      </w:r>
    </w:p>
    <w:p w14:paraId="3C26A7AB"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31FB2855" w14:textId="77777777" w:rsidR="007428E9" w:rsidRPr="007428E9" w:rsidRDefault="007428E9" w:rsidP="00CA1534">
      <w:pPr>
        <w:ind w:left="720" w:firstLine="720"/>
        <w:contextualSpacing/>
        <w:rPr>
          <w:rFonts w:ascii="Calibri" w:hAnsi="Calibri" w:cs="Calibri"/>
          <w:sz w:val="22"/>
          <w:szCs w:val="22"/>
        </w:rPr>
      </w:pPr>
    </w:p>
    <w:p w14:paraId="0B471D39"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Additional Industry Contacts</w:t>
      </w:r>
    </w:p>
    <w:p w14:paraId="4238CD1A" w14:textId="32F0D5BA" w:rsidR="007428E9" w:rsidRPr="007428E9" w:rsidRDefault="00CC1B82" w:rsidP="00CA1534">
      <w:pPr>
        <w:ind w:left="1440"/>
        <w:contextualSpacing/>
        <w:rPr>
          <w:rFonts w:ascii="Calibri" w:hAnsi="Calibri" w:cs="Calibri"/>
          <w:b/>
          <w:bCs/>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Please provide the name and contact information of any additional industry representatives who should receive information regarding this application.</w:t>
      </w:r>
    </w:p>
    <w:p w14:paraId="18213D88" w14:textId="77777777" w:rsidR="007428E9" w:rsidRPr="007428E9" w:rsidRDefault="007428E9" w:rsidP="00CA1534">
      <w:pPr>
        <w:ind w:left="720"/>
        <w:contextualSpacing/>
        <w:rPr>
          <w:rFonts w:ascii="Calibri" w:hAnsi="Calibri" w:cs="Calibri"/>
          <w:b/>
          <w:bCs/>
          <w:sz w:val="22"/>
          <w:szCs w:val="22"/>
        </w:rPr>
      </w:pPr>
    </w:p>
    <w:p w14:paraId="4E425123" w14:textId="477BE31B"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industry information provided above? </w:t>
      </w:r>
    </w:p>
    <w:p w14:paraId="612F9789" w14:textId="77777777" w:rsidR="007428E9" w:rsidRDefault="007428E9" w:rsidP="00CA1534">
      <w:pPr>
        <w:pBdr>
          <w:bottom w:val="single" w:sz="6" w:space="1" w:color="auto"/>
        </w:pBdr>
        <w:contextualSpacing/>
        <w:rPr>
          <w:rFonts w:ascii="Calibri" w:hAnsi="Calibri" w:cs="Calibri"/>
          <w:sz w:val="22"/>
          <w:szCs w:val="22"/>
        </w:rPr>
      </w:pPr>
    </w:p>
    <w:p w14:paraId="0CCAE424" w14:textId="77777777" w:rsidR="00BA5699" w:rsidRDefault="00BA5699" w:rsidP="00CA1534">
      <w:pPr>
        <w:contextualSpacing/>
        <w:rPr>
          <w:rFonts w:ascii="Calibri" w:hAnsi="Calibri" w:cs="Calibri"/>
          <w:sz w:val="22"/>
          <w:szCs w:val="22"/>
        </w:rPr>
      </w:pPr>
    </w:p>
    <w:p w14:paraId="3006F81D" w14:textId="4A788674" w:rsidR="007428E9" w:rsidRDefault="007428E9" w:rsidP="000437B6">
      <w:pPr>
        <w:keepNext/>
        <w:contextualSpacing/>
        <w:rPr>
          <w:rFonts w:ascii="Calibri" w:hAnsi="Calibri" w:cs="Calibri"/>
          <w:b/>
          <w:bCs/>
          <w:sz w:val="22"/>
          <w:szCs w:val="22"/>
        </w:rPr>
      </w:pPr>
      <w:r w:rsidRPr="007428E9">
        <w:rPr>
          <w:rFonts w:ascii="Calibri" w:hAnsi="Calibri" w:cs="Calibri"/>
          <w:b/>
          <w:bCs/>
          <w:sz w:val="22"/>
          <w:szCs w:val="22"/>
        </w:rPr>
        <w:lastRenderedPageBreak/>
        <w:t>Partnership Information</w:t>
      </w:r>
    </w:p>
    <w:p w14:paraId="0FB54E7B" w14:textId="77777777" w:rsidR="00BA5699" w:rsidRPr="007428E9" w:rsidRDefault="00BA5699" w:rsidP="00CA1534">
      <w:pPr>
        <w:contextualSpacing/>
        <w:rPr>
          <w:rFonts w:ascii="Calibri" w:hAnsi="Calibri" w:cs="Calibri"/>
          <w:b/>
          <w:bCs/>
          <w:sz w:val="22"/>
          <w:szCs w:val="22"/>
        </w:rPr>
      </w:pPr>
    </w:p>
    <w:p w14:paraId="1669420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Please briefly describe the anticipated collaboration and why the partnership is interested in participating in the program. </w:t>
      </w:r>
      <w:r w:rsidRPr="00CC1B82">
        <w:rPr>
          <w:rFonts w:ascii="Calibri" w:hAnsi="Calibri" w:cs="Calibri"/>
          <w:i/>
          <w:iCs/>
          <w:sz w:val="22"/>
          <w:szCs w:val="22"/>
        </w:rPr>
        <w:t>Detailed technical information is not required; applications will not be reviewed for scientific merit.</w:t>
      </w:r>
    </w:p>
    <w:p w14:paraId="675FE8F7" w14:textId="77777777" w:rsidR="007428E9" w:rsidRPr="007428E9" w:rsidRDefault="007428E9" w:rsidP="00CA1534">
      <w:pPr>
        <w:ind w:left="720"/>
        <w:contextualSpacing/>
        <w:rPr>
          <w:rFonts w:ascii="Calibri" w:hAnsi="Calibri" w:cs="Calibri"/>
          <w:sz w:val="22"/>
          <w:szCs w:val="22"/>
        </w:rPr>
      </w:pPr>
    </w:p>
    <w:p w14:paraId="6579451D"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Is this proposal based on a new or existing university-industry collaboration?</w:t>
      </w:r>
    </w:p>
    <w:p w14:paraId="785D4D43"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982134787"/>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New Collaboration </w:t>
      </w:r>
    </w:p>
    <w:p w14:paraId="2E69FA7A"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225562500"/>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Existing Collaboration</w:t>
      </w:r>
    </w:p>
    <w:p w14:paraId="32BAECF8" w14:textId="77777777" w:rsidR="007428E9" w:rsidRPr="007428E9" w:rsidRDefault="007428E9" w:rsidP="00CA1534">
      <w:pPr>
        <w:ind w:left="720"/>
        <w:contextualSpacing/>
        <w:rPr>
          <w:rFonts w:ascii="Calibri" w:hAnsi="Calibri" w:cs="Calibri"/>
          <w:sz w:val="22"/>
          <w:szCs w:val="22"/>
        </w:rPr>
      </w:pPr>
    </w:p>
    <w:p w14:paraId="4821A6FB" w14:textId="23D5B021" w:rsidR="007428E9" w:rsidRPr="007428E9" w:rsidRDefault="007428E9" w:rsidP="000A006E">
      <w:pPr>
        <w:ind w:left="720"/>
        <w:contextualSpacing/>
        <w:rPr>
          <w:rFonts w:ascii="Calibri" w:hAnsi="Calibri" w:cs="Calibri"/>
          <w:sz w:val="22"/>
          <w:szCs w:val="22"/>
        </w:rPr>
      </w:pPr>
      <w:r w:rsidRPr="007428E9">
        <w:rPr>
          <w:rFonts w:ascii="Calibri" w:hAnsi="Calibri" w:cs="Calibri"/>
          <w:sz w:val="22"/>
          <w:szCs w:val="22"/>
        </w:rPr>
        <w:t>W</w:t>
      </w:r>
      <w:r w:rsidR="000A006E" w:rsidRPr="000A006E">
        <w:rPr>
          <w:rFonts w:ascii="Calibri" w:hAnsi="Calibri" w:cs="Calibri"/>
          <w:sz w:val="22"/>
          <w:szCs w:val="22"/>
        </w:rPr>
        <w:t>hat are the primary disciplines or general research areas associated with the proposed collaboration</w:t>
      </w:r>
      <w:r w:rsidRPr="007428E9">
        <w:rPr>
          <w:rFonts w:ascii="Calibri" w:hAnsi="Calibri" w:cs="Calibri"/>
          <w:sz w:val="22"/>
          <w:szCs w:val="22"/>
        </w:rPr>
        <w:t>?</w:t>
      </w:r>
      <w:r w:rsidR="000A006E">
        <w:rPr>
          <w:rFonts w:ascii="Calibri" w:hAnsi="Calibri" w:cs="Calibri"/>
          <w:sz w:val="22"/>
          <w:szCs w:val="22"/>
        </w:rPr>
        <w:t xml:space="preserve"> </w:t>
      </w:r>
      <w:r w:rsidR="000A006E">
        <w:rPr>
          <w:rFonts w:ascii="Calibri" w:eastAsia="MS Gothic" w:hAnsi="Calibri" w:cs="Calibri"/>
          <w:sz w:val="22"/>
          <w:szCs w:val="22"/>
        </w:rPr>
        <w:t>(Select all that apply)</w:t>
      </w:r>
    </w:p>
    <w:p w14:paraId="4E0FD09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839123299"/>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Chemistry</w:t>
      </w:r>
    </w:p>
    <w:p w14:paraId="4FC0F4E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80920342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Computer and Information Sciences and Engineering </w:t>
      </w:r>
    </w:p>
    <w:p w14:paraId="38815FB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57380476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Engineering</w:t>
      </w:r>
    </w:p>
    <w:p w14:paraId="564303F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6114394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Geosciences </w:t>
      </w:r>
    </w:p>
    <w:p w14:paraId="63FB216B"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005899603"/>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Life Sciences </w:t>
      </w:r>
    </w:p>
    <w:p w14:paraId="343E0327"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5420881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Materials Research </w:t>
      </w:r>
    </w:p>
    <w:p w14:paraId="4A0BBD9E" w14:textId="77777777" w:rsidR="007428E9" w:rsidRPr="007428E9" w:rsidRDefault="007428E9" w:rsidP="00CA1534">
      <w:pPr>
        <w:ind w:left="720"/>
        <w:contextualSpacing/>
        <w:rPr>
          <w:rFonts w:ascii="Calibri" w:hAnsi="Calibri" w:cs="Calibri"/>
          <w:sz w:val="22"/>
          <w:szCs w:val="22"/>
        </w:rPr>
      </w:pPr>
      <w:r w:rsidRPr="007428E9">
        <w:rPr>
          <w:rFonts w:ascii="Calibri" w:eastAsia="MS Gothic" w:hAnsi="Calibri" w:cs="Calibri"/>
          <w:sz w:val="22"/>
          <w:szCs w:val="22"/>
        </w:rPr>
        <w:tab/>
      </w:r>
      <w:sdt>
        <w:sdtPr>
          <w:rPr>
            <w:rFonts w:ascii="Calibri" w:hAnsi="Calibri" w:cs="Calibri"/>
            <w:sz w:val="22"/>
            <w:szCs w:val="22"/>
          </w:rPr>
          <w:id w:val="-164742859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Mathematical Sciences </w:t>
      </w:r>
    </w:p>
    <w:p w14:paraId="3F76370E"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07920017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Physics and Astronomy </w:t>
      </w:r>
    </w:p>
    <w:p w14:paraId="352AFA1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45765308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Psychology </w:t>
      </w:r>
    </w:p>
    <w:p w14:paraId="4CC819D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743868341"/>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Social Sciences </w:t>
      </w:r>
    </w:p>
    <w:p w14:paraId="6C0331F6" w14:textId="77777777" w:rsidR="007428E9" w:rsidRPr="007428E9" w:rsidRDefault="007428E9" w:rsidP="00CA1534">
      <w:pPr>
        <w:contextualSpacing/>
        <w:rPr>
          <w:rFonts w:ascii="Calibri" w:hAnsi="Calibri" w:cs="Calibri"/>
          <w:sz w:val="22"/>
          <w:szCs w:val="22"/>
        </w:rPr>
      </w:pPr>
    </w:p>
    <w:p w14:paraId="614D4263" w14:textId="6F103EC9"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partnership information provided above? </w:t>
      </w:r>
    </w:p>
    <w:p w14:paraId="6BF8C9B9" w14:textId="77777777" w:rsidR="007428E9" w:rsidRPr="007428E9" w:rsidRDefault="007428E9" w:rsidP="00CA1534">
      <w:pPr>
        <w:ind w:left="720"/>
        <w:contextualSpacing/>
        <w:rPr>
          <w:rFonts w:ascii="Calibri" w:hAnsi="Calibri" w:cs="Calibri"/>
          <w:sz w:val="22"/>
          <w:szCs w:val="22"/>
        </w:rPr>
      </w:pPr>
    </w:p>
    <w:p w14:paraId="425F9E6A" w14:textId="77777777" w:rsidR="007428E9" w:rsidRPr="007428E9" w:rsidRDefault="00000000" w:rsidP="00CA1534">
      <w:pPr>
        <w:ind w:left="720"/>
        <w:contextualSpacing/>
        <w:rPr>
          <w:rFonts w:ascii="Calibri" w:hAnsi="Calibri" w:cs="Calibri"/>
          <w:sz w:val="22"/>
          <w:szCs w:val="22"/>
        </w:rPr>
      </w:pPr>
      <w:sdt>
        <w:sdtPr>
          <w:rPr>
            <w:rFonts w:ascii="Calibri" w:hAnsi="Calibri" w:cs="Calibri"/>
            <w:sz w:val="22"/>
            <w:szCs w:val="22"/>
          </w:rPr>
          <w:id w:val="-1708562486"/>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Both organizations have discussed potential participation and believe they could move forward with program onboarding if selected. </w:t>
      </w:r>
    </w:p>
    <w:p w14:paraId="694D2B09" w14:textId="77777777" w:rsidR="007428E9" w:rsidRDefault="007428E9" w:rsidP="00CA1534">
      <w:pPr>
        <w:pBdr>
          <w:bottom w:val="single" w:sz="6" w:space="1" w:color="auto"/>
        </w:pBdr>
        <w:contextualSpacing/>
        <w:rPr>
          <w:rFonts w:ascii="Calibri" w:hAnsi="Calibri" w:cs="Calibri"/>
          <w:sz w:val="22"/>
          <w:szCs w:val="22"/>
        </w:rPr>
      </w:pPr>
      <w:r w:rsidRPr="007428E9">
        <w:rPr>
          <w:rFonts w:ascii="Calibri" w:hAnsi="Calibri" w:cs="Calibri"/>
          <w:sz w:val="22"/>
          <w:szCs w:val="22"/>
        </w:rPr>
        <w:t xml:space="preserve"> </w:t>
      </w:r>
    </w:p>
    <w:p w14:paraId="23A5B583" w14:textId="77777777" w:rsidR="00BA5699" w:rsidRPr="007428E9" w:rsidRDefault="00BA5699" w:rsidP="00CA1534">
      <w:pPr>
        <w:contextualSpacing/>
        <w:rPr>
          <w:rFonts w:ascii="Calibri" w:hAnsi="Calibri" w:cs="Calibri"/>
          <w:sz w:val="22"/>
          <w:szCs w:val="22"/>
        </w:rPr>
      </w:pPr>
    </w:p>
    <w:p w14:paraId="5078F300"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Program Participation and Readiness</w:t>
      </w:r>
    </w:p>
    <w:p w14:paraId="25A06861" w14:textId="77777777" w:rsidR="00BA5699" w:rsidRDefault="00BA5699" w:rsidP="00CA1534">
      <w:pPr>
        <w:ind w:left="720"/>
        <w:contextualSpacing/>
        <w:rPr>
          <w:rFonts w:ascii="Calibri" w:eastAsia="MS Gothic" w:hAnsi="Calibri" w:cs="Calibri"/>
          <w:sz w:val="22"/>
          <w:szCs w:val="22"/>
        </w:rPr>
      </w:pPr>
    </w:p>
    <w:p w14:paraId="4B0F3512" w14:textId="273133E4" w:rsidR="007428E9" w:rsidRDefault="007428E9" w:rsidP="00CA1534">
      <w:pPr>
        <w:ind w:left="720"/>
        <w:contextualSpacing/>
        <w:rPr>
          <w:rFonts w:ascii="Calibri" w:eastAsia="MS Gothic" w:hAnsi="Calibri" w:cs="Calibri"/>
          <w:sz w:val="22"/>
          <w:szCs w:val="22"/>
        </w:rPr>
      </w:pPr>
      <w:r w:rsidRPr="007428E9">
        <w:rPr>
          <w:rFonts w:ascii="Calibri" w:eastAsia="MS Gothic" w:hAnsi="Calibri" w:cs="Calibri"/>
          <w:sz w:val="22"/>
          <w:szCs w:val="22"/>
        </w:rPr>
        <w:t>Approximately how many students might the partnership anticipate supporting through the program? (If known)</w:t>
      </w:r>
    </w:p>
    <w:p w14:paraId="1117C302" w14:textId="77777777" w:rsidR="006F5194" w:rsidRDefault="006F5194" w:rsidP="00CA1534">
      <w:pPr>
        <w:ind w:left="720"/>
        <w:contextualSpacing/>
        <w:rPr>
          <w:rFonts w:ascii="Calibri" w:eastAsia="MS Gothic" w:hAnsi="Calibri" w:cs="Calibri"/>
          <w:sz w:val="22"/>
          <w:szCs w:val="22"/>
        </w:rPr>
      </w:pPr>
    </w:p>
    <w:p w14:paraId="0CE77333" w14:textId="44184BE2" w:rsidR="000A006E" w:rsidRPr="007428E9" w:rsidRDefault="000A006E" w:rsidP="000A006E">
      <w:pPr>
        <w:keepNext/>
        <w:ind w:left="720"/>
        <w:contextualSpacing/>
        <w:rPr>
          <w:rFonts w:ascii="Calibri" w:hAnsi="Calibri" w:cs="Calibri"/>
          <w:sz w:val="22"/>
          <w:szCs w:val="22"/>
        </w:rPr>
      </w:pPr>
      <w:r w:rsidRPr="007428E9">
        <w:rPr>
          <w:rFonts w:ascii="Calibri" w:hAnsi="Calibri" w:cs="Calibri"/>
          <w:sz w:val="22"/>
          <w:szCs w:val="22"/>
        </w:rPr>
        <w:lastRenderedPageBreak/>
        <w:t>How does the partnership anticipate structuring the student’s industry-based research experience?</w:t>
      </w:r>
    </w:p>
    <w:p w14:paraId="263B1590" w14:textId="77777777" w:rsidR="000A006E" w:rsidRPr="007428E9" w:rsidRDefault="000A006E" w:rsidP="000A006E">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211227313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Multiple shorter placements </w:t>
      </w:r>
    </w:p>
    <w:p w14:paraId="43B70B55" w14:textId="77777777" w:rsidR="000A006E" w:rsidRPr="007428E9" w:rsidRDefault="000A006E" w:rsidP="000A006E">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812711777"/>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One extended placement </w:t>
      </w:r>
    </w:p>
    <w:p w14:paraId="603A836F" w14:textId="77777777" w:rsidR="000A006E" w:rsidRPr="007428E9" w:rsidRDefault="000A006E" w:rsidP="000A006E">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05778232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A combination of shorter and longer placements </w:t>
      </w:r>
    </w:p>
    <w:p w14:paraId="3FD12512" w14:textId="77777777" w:rsidR="000A006E" w:rsidRDefault="000A006E" w:rsidP="000A006E">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477560619"/>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Undetermined </w:t>
      </w:r>
    </w:p>
    <w:p w14:paraId="1C016C57" w14:textId="77777777" w:rsidR="000A006E" w:rsidRPr="007428E9" w:rsidRDefault="000A006E" w:rsidP="000A006E">
      <w:pPr>
        <w:ind w:left="720"/>
        <w:contextualSpacing/>
        <w:rPr>
          <w:rFonts w:ascii="Calibri" w:hAnsi="Calibri" w:cs="Calibri"/>
          <w:sz w:val="22"/>
          <w:szCs w:val="22"/>
        </w:rPr>
      </w:pPr>
    </w:p>
    <w:p w14:paraId="58712F31" w14:textId="2EBCA837" w:rsidR="006F5194" w:rsidRPr="006F5194" w:rsidRDefault="006F5194" w:rsidP="000437B6">
      <w:pPr>
        <w:keepNext/>
        <w:keepLines/>
        <w:ind w:left="720"/>
        <w:contextualSpacing/>
        <w:rPr>
          <w:rFonts w:ascii="Calibri" w:eastAsia="MS Gothic" w:hAnsi="Calibri" w:cs="Calibri"/>
          <w:sz w:val="22"/>
          <w:szCs w:val="22"/>
        </w:rPr>
      </w:pPr>
      <w:r w:rsidRPr="006F5194">
        <w:rPr>
          <w:rFonts w:ascii="Calibri" w:eastAsia="MS Gothic" w:hAnsi="Calibri" w:cs="Calibri"/>
          <w:sz w:val="22"/>
          <w:szCs w:val="22"/>
        </w:rPr>
        <w:t>Which of the following best describes the anticipated entry point for the student(s) supported through your partnership?</w:t>
      </w:r>
      <w:r w:rsidR="003A0691">
        <w:rPr>
          <w:rFonts w:ascii="Calibri" w:eastAsia="MS Gothic" w:hAnsi="Calibri" w:cs="Calibri"/>
          <w:sz w:val="22"/>
          <w:szCs w:val="22"/>
        </w:rPr>
        <w:t xml:space="preserve"> (Select all that apply)</w:t>
      </w:r>
    </w:p>
    <w:p w14:paraId="73468C9B" w14:textId="77777777" w:rsidR="006F5194" w:rsidRPr="006F5194" w:rsidRDefault="006F5194" w:rsidP="000437B6">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First-year PhD student beginning Fall 2027 </w:t>
      </w:r>
    </w:p>
    <w:p w14:paraId="748D1C21" w14:textId="77777777" w:rsidR="006F5194" w:rsidRPr="006F5194" w:rsidRDefault="006F5194" w:rsidP="000437B6">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Second-year PhD student beginning Fall 2027 </w:t>
      </w:r>
    </w:p>
    <w:p w14:paraId="57E475F9" w14:textId="33EC2183" w:rsidR="006F5194" w:rsidRPr="007428E9" w:rsidRDefault="006F5194" w:rsidP="000A006E">
      <w:pPr>
        <w:keepNext/>
        <w:keepLines/>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Undetermined</w:t>
      </w:r>
    </w:p>
    <w:p w14:paraId="38F139B0" w14:textId="77777777" w:rsidR="007428E9" w:rsidRPr="007428E9" w:rsidRDefault="007428E9" w:rsidP="00CA1534">
      <w:pPr>
        <w:ind w:left="720"/>
        <w:contextualSpacing/>
        <w:rPr>
          <w:rFonts w:ascii="Calibri" w:hAnsi="Calibri" w:cs="Calibri"/>
          <w:sz w:val="22"/>
          <w:szCs w:val="22"/>
        </w:rPr>
      </w:pPr>
    </w:p>
    <w:p w14:paraId="193EDFCB" w14:textId="77777777" w:rsidR="007428E9" w:rsidRPr="007428E9" w:rsidRDefault="00000000" w:rsidP="00CA1534">
      <w:pPr>
        <w:ind w:left="720"/>
        <w:contextualSpacing/>
        <w:rPr>
          <w:rFonts w:ascii="Calibri" w:hAnsi="Calibri" w:cs="Calibri"/>
          <w:sz w:val="22"/>
          <w:szCs w:val="22"/>
        </w:rPr>
      </w:pPr>
      <w:sdt>
        <w:sdtPr>
          <w:rPr>
            <w:rFonts w:ascii="Calibri" w:hAnsi="Calibri" w:cs="Calibri"/>
            <w:sz w:val="22"/>
            <w:szCs w:val="22"/>
          </w:rPr>
          <w:id w:val="-1934965427"/>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student selection and mentor identification are joint responsibilities of the university and industry partner. </w:t>
      </w:r>
    </w:p>
    <w:p w14:paraId="1C1C33D5" w14:textId="77777777" w:rsidR="007428E9" w:rsidRPr="007428E9" w:rsidRDefault="007428E9" w:rsidP="00CA1534">
      <w:pPr>
        <w:ind w:left="720"/>
        <w:contextualSpacing/>
        <w:rPr>
          <w:rFonts w:ascii="Calibri" w:hAnsi="Calibri" w:cs="Calibri"/>
          <w:sz w:val="22"/>
          <w:szCs w:val="22"/>
        </w:rPr>
      </w:pPr>
    </w:p>
    <w:p w14:paraId="00FD37FE" w14:textId="77777777" w:rsidR="007428E9" w:rsidRPr="007428E9" w:rsidRDefault="00000000" w:rsidP="00CA1534">
      <w:pPr>
        <w:ind w:left="720"/>
        <w:contextualSpacing/>
        <w:rPr>
          <w:rFonts w:ascii="Calibri" w:hAnsi="Calibri" w:cs="Calibri"/>
          <w:sz w:val="22"/>
          <w:szCs w:val="22"/>
        </w:rPr>
      </w:pPr>
      <w:sdt>
        <w:sdtPr>
          <w:rPr>
            <w:rFonts w:ascii="Calibri" w:hAnsi="Calibri" w:cs="Calibri"/>
            <w:sz w:val="22"/>
            <w:szCs w:val="22"/>
          </w:rPr>
          <w:id w:val="-784424948"/>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participation in the program includes expectations for sustained joint academic and industry mentorship, including development and ongoing use of an Individual Development Plan (IDP).</w:t>
      </w:r>
    </w:p>
    <w:p w14:paraId="0D59B4F0" w14:textId="77777777" w:rsidR="007428E9" w:rsidRPr="007428E9" w:rsidRDefault="007428E9" w:rsidP="00CA1534">
      <w:pPr>
        <w:pBdr>
          <w:bottom w:val="single" w:sz="6" w:space="1" w:color="auto"/>
        </w:pBdr>
        <w:contextualSpacing/>
        <w:rPr>
          <w:rFonts w:ascii="Calibri" w:hAnsi="Calibri" w:cs="Calibri"/>
          <w:sz w:val="22"/>
          <w:szCs w:val="22"/>
        </w:rPr>
      </w:pPr>
    </w:p>
    <w:p w14:paraId="3656ED73" w14:textId="77777777" w:rsidR="007428E9" w:rsidRPr="007428E9" w:rsidRDefault="007428E9" w:rsidP="00CA1534">
      <w:pPr>
        <w:contextualSpacing/>
        <w:rPr>
          <w:rFonts w:ascii="Calibri" w:hAnsi="Calibri" w:cs="Calibri"/>
          <w:sz w:val="22"/>
          <w:szCs w:val="22"/>
        </w:rPr>
      </w:pPr>
    </w:p>
    <w:p w14:paraId="3FE026E6" w14:textId="77777777"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 xml:space="preserve">Program Requirements and Acknowledgments </w:t>
      </w:r>
    </w:p>
    <w:p w14:paraId="31F6E025" w14:textId="77777777" w:rsidR="00BA5699" w:rsidRPr="007428E9" w:rsidRDefault="00BA5699" w:rsidP="00CA1534">
      <w:pPr>
        <w:contextualSpacing/>
        <w:rPr>
          <w:rFonts w:ascii="Calibri" w:hAnsi="Calibri" w:cs="Calibri"/>
          <w:b/>
          <w:bCs/>
          <w:sz w:val="22"/>
          <w:szCs w:val="22"/>
        </w:rPr>
      </w:pPr>
    </w:p>
    <w:p w14:paraId="15412265"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Frameworks </w:t>
      </w:r>
    </w:p>
    <w:p w14:paraId="7ED13230" w14:textId="77777777" w:rsidR="007428E9" w:rsidRDefault="00000000" w:rsidP="00CA1534">
      <w:pPr>
        <w:ind w:left="1440"/>
        <w:contextualSpacing/>
        <w:rPr>
          <w:rFonts w:ascii="Calibri" w:hAnsi="Calibri" w:cs="Calibri"/>
          <w:sz w:val="22"/>
          <w:szCs w:val="22"/>
        </w:rPr>
      </w:pPr>
      <w:sdt>
        <w:sdtPr>
          <w:rPr>
            <w:rFonts w:ascii="Calibri" w:hAnsi="Calibri" w:cs="Calibri"/>
            <w:sz w:val="22"/>
            <w:szCs w:val="22"/>
          </w:rPr>
          <w:id w:val="-2027393614"/>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final participation in the program will require the university and industry partner to certify to UIDP that key program frameworks have been mutually defined and documented, as outlined in the program materials.</w:t>
      </w:r>
    </w:p>
    <w:p w14:paraId="49CF0EC5" w14:textId="77777777" w:rsidR="00BA5699" w:rsidRPr="007428E9" w:rsidRDefault="00BA5699" w:rsidP="00CA1534">
      <w:pPr>
        <w:ind w:left="1440"/>
        <w:contextualSpacing/>
        <w:rPr>
          <w:rFonts w:ascii="Calibri" w:hAnsi="Calibri" w:cs="Calibri"/>
          <w:sz w:val="22"/>
          <w:szCs w:val="22"/>
        </w:rPr>
      </w:pPr>
    </w:p>
    <w:p w14:paraId="3A7F4FCD"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Intellectual Property </w:t>
      </w:r>
    </w:p>
    <w:p w14:paraId="412548C2" w14:textId="77777777" w:rsidR="007428E9" w:rsidRPr="007428E9" w:rsidRDefault="00000000" w:rsidP="00CA1534">
      <w:pPr>
        <w:ind w:left="1440"/>
        <w:contextualSpacing/>
        <w:rPr>
          <w:rFonts w:ascii="Calibri" w:hAnsi="Calibri" w:cs="Calibri"/>
          <w:sz w:val="22"/>
          <w:szCs w:val="22"/>
        </w:rPr>
      </w:pPr>
      <w:sdt>
        <w:sdtPr>
          <w:rPr>
            <w:rFonts w:ascii="Calibri" w:hAnsi="Calibri" w:cs="Calibri"/>
            <w:sz w:val="22"/>
            <w:szCs w:val="22"/>
          </w:rPr>
          <w:id w:val="-970123131"/>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participating partners will be required to establish agreements addressing intellectual property, confidentiality, publication, and related considerations prior to formal program participation.</w:t>
      </w:r>
    </w:p>
    <w:p w14:paraId="4E6519C9" w14:textId="77777777" w:rsidR="007428E9" w:rsidRDefault="00000000" w:rsidP="00CA1534">
      <w:pPr>
        <w:ind w:left="1440"/>
        <w:contextualSpacing/>
        <w:rPr>
          <w:rFonts w:ascii="Calibri" w:hAnsi="Calibri" w:cs="Calibri"/>
          <w:sz w:val="22"/>
          <w:szCs w:val="22"/>
        </w:rPr>
      </w:pPr>
      <w:sdt>
        <w:sdtPr>
          <w:rPr>
            <w:rFonts w:ascii="Calibri" w:hAnsi="Calibri" w:cs="Calibri"/>
            <w:sz w:val="22"/>
            <w:szCs w:val="22"/>
          </w:rPr>
          <w:id w:val="1464769711"/>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that intellectual property terms are negotiated independently by the university and industry partner and are not prescribed by the program.</w:t>
      </w:r>
    </w:p>
    <w:p w14:paraId="0435A2F8" w14:textId="77777777" w:rsidR="00BA5699" w:rsidRPr="007428E9" w:rsidRDefault="00BA5699" w:rsidP="00CA1534">
      <w:pPr>
        <w:ind w:left="1440"/>
        <w:contextualSpacing/>
        <w:rPr>
          <w:rFonts w:ascii="Calibri" w:hAnsi="Calibri" w:cs="Calibri"/>
          <w:sz w:val="22"/>
          <w:szCs w:val="22"/>
        </w:rPr>
      </w:pPr>
    </w:p>
    <w:p w14:paraId="179B0FA9" w14:textId="40CAEAEF" w:rsidR="007428E9" w:rsidRPr="007428E9" w:rsidRDefault="007428E9" w:rsidP="000437B6">
      <w:pPr>
        <w:keepNext/>
        <w:contextualSpacing/>
        <w:rPr>
          <w:rFonts w:ascii="Calibri" w:hAnsi="Calibri" w:cs="Calibri"/>
          <w:b/>
          <w:bCs/>
          <w:sz w:val="22"/>
          <w:szCs w:val="22"/>
        </w:rPr>
      </w:pPr>
      <w:r w:rsidRPr="007428E9">
        <w:rPr>
          <w:rFonts w:ascii="Calibri" w:hAnsi="Calibri" w:cs="Calibri"/>
          <w:b/>
          <w:bCs/>
          <w:sz w:val="22"/>
          <w:szCs w:val="22"/>
        </w:rPr>
        <w:lastRenderedPageBreak/>
        <w:tab/>
        <w:t>Fu</w:t>
      </w:r>
      <w:r w:rsidR="00EA14BF">
        <w:rPr>
          <w:rFonts w:ascii="Calibri" w:hAnsi="Calibri" w:cs="Calibri"/>
          <w:b/>
          <w:bCs/>
          <w:sz w:val="22"/>
          <w:szCs w:val="22"/>
        </w:rPr>
        <w:t>nding</w:t>
      </w:r>
      <w:r w:rsidRPr="007428E9">
        <w:rPr>
          <w:rFonts w:ascii="Calibri" w:hAnsi="Calibri" w:cs="Calibri"/>
          <w:b/>
          <w:bCs/>
          <w:sz w:val="22"/>
          <w:szCs w:val="22"/>
        </w:rPr>
        <w:t xml:space="preserve"> Structure </w:t>
      </w:r>
    </w:p>
    <w:p w14:paraId="32B47F7E" w14:textId="503A178F" w:rsidR="007428E9" w:rsidRDefault="00000000" w:rsidP="00CA1534">
      <w:pPr>
        <w:ind w:left="1440"/>
        <w:contextualSpacing/>
        <w:rPr>
          <w:rFonts w:ascii="Calibri" w:hAnsi="Calibri" w:cs="Calibri"/>
          <w:sz w:val="22"/>
          <w:szCs w:val="22"/>
        </w:rPr>
      </w:pPr>
      <w:sdt>
        <w:sdtPr>
          <w:rPr>
            <w:rFonts w:ascii="Calibri" w:hAnsi="Calibri" w:cs="Calibri"/>
            <w:sz w:val="22"/>
            <w:szCs w:val="22"/>
          </w:rPr>
          <w:id w:val="1665197924"/>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understand the program funding structure described in the program materials, including the university-supported first year of doctoral funding and the minimum industry contribution expectations associated with participation in the program.</w:t>
      </w:r>
    </w:p>
    <w:p w14:paraId="27D28D11" w14:textId="77777777" w:rsidR="00BA5699" w:rsidRPr="007428E9" w:rsidRDefault="00BA5699" w:rsidP="00CA1534">
      <w:pPr>
        <w:ind w:left="1440"/>
        <w:contextualSpacing/>
        <w:rPr>
          <w:rFonts w:ascii="Calibri" w:hAnsi="Calibri" w:cs="Calibri"/>
          <w:sz w:val="22"/>
          <w:szCs w:val="22"/>
        </w:rPr>
      </w:pPr>
    </w:p>
    <w:p w14:paraId="518BC7FC"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Participation </w:t>
      </w:r>
    </w:p>
    <w:p w14:paraId="7A83E5C3" w14:textId="77777777" w:rsidR="007428E9" w:rsidRPr="007428E9" w:rsidRDefault="007428E9" w:rsidP="00CA1534">
      <w:pPr>
        <w:contextualSpacing/>
        <w:rPr>
          <w:rFonts w:ascii="Calibri" w:hAnsi="Calibri" w:cs="Calibri"/>
          <w:sz w:val="22"/>
          <w:szCs w:val="22"/>
        </w:rPr>
      </w:pPr>
      <w:r w:rsidRPr="007428E9">
        <w:rPr>
          <w:rFonts w:ascii="Calibri" w:hAnsi="Calibri" w:cs="Calibri"/>
          <w:b/>
          <w:bCs/>
          <w:sz w:val="22"/>
          <w:szCs w:val="22"/>
        </w:rPr>
        <w:tab/>
      </w:r>
      <w:r w:rsidRPr="007428E9">
        <w:rPr>
          <w:rFonts w:ascii="Calibri" w:hAnsi="Calibri" w:cs="Calibri"/>
          <w:b/>
          <w:bCs/>
          <w:sz w:val="22"/>
          <w:szCs w:val="22"/>
        </w:rPr>
        <w:tab/>
      </w:r>
      <w:sdt>
        <w:sdtPr>
          <w:rPr>
            <w:rFonts w:ascii="Calibri" w:hAnsi="Calibri" w:cs="Calibri"/>
            <w:sz w:val="22"/>
            <w:szCs w:val="22"/>
          </w:rPr>
          <w:id w:val="709465206"/>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are willing to participate in program cohort activities and convenings.</w:t>
      </w:r>
    </w:p>
    <w:p w14:paraId="3112542A" w14:textId="77777777" w:rsidR="007428E9" w:rsidRDefault="00000000" w:rsidP="00CA1534">
      <w:pPr>
        <w:ind w:left="1440"/>
        <w:contextualSpacing/>
        <w:rPr>
          <w:rFonts w:ascii="Calibri" w:hAnsi="Calibri" w:cs="Calibri"/>
          <w:sz w:val="22"/>
          <w:szCs w:val="22"/>
        </w:rPr>
      </w:pPr>
      <w:sdt>
        <w:sdtPr>
          <w:rPr>
            <w:rFonts w:ascii="Calibri" w:hAnsi="Calibri" w:cs="Calibri"/>
            <w:sz w:val="22"/>
            <w:szCs w:val="22"/>
          </w:rPr>
          <w:id w:val="1285535084"/>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We are willing to participate in program evaluation activities designed to inform program learning, refinement, and potential future scaling.</w:t>
      </w:r>
    </w:p>
    <w:p w14:paraId="1F0B7278" w14:textId="77777777" w:rsidR="00BA5699" w:rsidRPr="007428E9" w:rsidRDefault="00BA5699" w:rsidP="00CA1534">
      <w:pPr>
        <w:ind w:left="1440"/>
        <w:contextualSpacing/>
        <w:rPr>
          <w:rFonts w:ascii="Calibri" w:hAnsi="Calibri" w:cs="Calibri"/>
          <w:sz w:val="22"/>
          <w:szCs w:val="22"/>
        </w:rPr>
      </w:pPr>
    </w:p>
    <w:p w14:paraId="27339F82"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Submission Confirmation </w:t>
      </w:r>
    </w:p>
    <w:p w14:paraId="027B0650" w14:textId="77777777" w:rsidR="007428E9" w:rsidRPr="007428E9" w:rsidRDefault="00000000" w:rsidP="00CA1534">
      <w:pPr>
        <w:ind w:left="1440"/>
        <w:contextualSpacing/>
        <w:rPr>
          <w:rFonts w:ascii="Calibri" w:hAnsi="Calibri" w:cs="Calibri"/>
          <w:sz w:val="22"/>
          <w:szCs w:val="22"/>
        </w:rPr>
      </w:pPr>
      <w:sdt>
        <w:sdtPr>
          <w:rPr>
            <w:rFonts w:ascii="Calibri" w:hAnsi="Calibri" w:cs="Calibri"/>
            <w:sz w:val="22"/>
            <w:szCs w:val="22"/>
          </w:rPr>
          <w:id w:val="-227844725"/>
          <w14:checkbox>
            <w14:checked w14:val="0"/>
            <w14:checkedState w14:val="2612" w14:font="MS Gothic"/>
            <w14:uncheckedState w14:val="2610" w14:font="MS Gothic"/>
          </w14:checkbox>
        </w:sdtPr>
        <w:sdtContent>
          <w:r w:rsidR="007428E9" w:rsidRPr="007428E9">
            <w:rPr>
              <w:rFonts w:ascii="Segoe UI Symbol" w:eastAsia="MS Gothic" w:hAnsi="Segoe UI Symbol" w:cs="Segoe UI Symbol"/>
              <w:sz w:val="22"/>
              <w:szCs w:val="22"/>
            </w:rPr>
            <w:t>☐</w:t>
          </w:r>
        </w:sdtContent>
      </w:sdt>
      <w:r w:rsidR="007428E9" w:rsidRPr="007428E9">
        <w:rPr>
          <w:rFonts w:ascii="Calibri" w:hAnsi="Calibri" w:cs="Calibri"/>
          <w:sz w:val="22"/>
          <w:szCs w:val="22"/>
        </w:rPr>
        <w:t xml:space="preserve"> I certify that the information provided in this application is accurate to the best of my knowledge.</w:t>
      </w:r>
    </w:p>
    <w:p w14:paraId="0991388A" w14:textId="263C9831" w:rsidR="006C6681" w:rsidRPr="007428E9" w:rsidRDefault="006C6681" w:rsidP="00CA1534">
      <w:pPr>
        <w:contextualSpacing/>
        <w:rPr>
          <w:rFonts w:ascii="Calibri" w:hAnsi="Calibri" w:cs="Calibri"/>
          <w:sz w:val="22"/>
          <w:szCs w:val="22"/>
        </w:rPr>
      </w:pPr>
    </w:p>
    <w:sectPr w:rsidR="006C6681" w:rsidRPr="007428E9" w:rsidSect="00CA1534">
      <w:headerReference w:type="default" r:id="rId11"/>
      <w:footerReference w:type="default" r:id="rId12"/>
      <w:pgSz w:w="12240" w:h="15840"/>
      <w:pgMar w:top="2160" w:right="1440" w:bottom="1440" w:left="1440" w:header="720"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9D7A1" w14:textId="77777777" w:rsidR="003A25AE" w:rsidRDefault="003A25AE" w:rsidP="00A90785">
      <w:pPr>
        <w:spacing w:after="0" w:line="240" w:lineRule="auto"/>
      </w:pPr>
      <w:r>
        <w:separator/>
      </w:r>
    </w:p>
  </w:endnote>
  <w:endnote w:type="continuationSeparator" w:id="0">
    <w:p w14:paraId="02159E4A" w14:textId="77777777" w:rsidR="003A25AE" w:rsidRDefault="003A25AE" w:rsidP="00A9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7656" w14:textId="2349B199" w:rsidR="00C20C1C" w:rsidRPr="00CA1534" w:rsidRDefault="00CA1534" w:rsidP="00C20C1C">
    <w:pPr>
      <w:pStyle w:val="Footer"/>
      <w:tabs>
        <w:tab w:val="clear" w:pos="4680"/>
        <w:tab w:val="clear" w:pos="9360"/>
        <w:tab w:val="left" w:pos="7991"/>
      </w:tabs>
      <w:rPr>
        <w:rFonts w:ascii="Calibri" w:hAnsi="Calibri" w:cs="Calibri"/>
        <w:b/>
        <w:bCs/>
      </w:rPr>
    </w:pPr>
    <w:r>
      <w:rPr>
        <w:sz w:val="20"/>
        <w:szCs w:val="20"/>
      </w:rPr>
      <w:t xml:space="preserve">                                      |</w:t>
    </w:r>
    <w:r w:rsidRPr="00CA1534">
      <w:rPr>
        <w:rFonts w:ascii="Calibri" w:hAnsi="Calibri" w:cs="Calibri"/>
        <w:b/>
        <w:bCs/>
        <w:sz w:val="20"/>
        <w:szCs w:val="20"/>
      </w:rPr>
      <w:t xml:space="preserve"> </w:t>
    </w:r>
    <w:r w:rsidR="00C04553">
      <w:rPr>
        <w:rFonts w:ascii="Calibri" w:hAnsi="Calibri" w:cs="Calibri"/>
        <w:b/>
        <w:bCs/>
        <w:sz w:val="20"/>
        <w:szCs w:val="20"/>
      </w:rPr>
      <w:t>©UIDP 2026</w:t>
    </w:r>
    <w:r w:rsidRPr="00CA1534">
      <w:rPr>
        <w:rFonts w:ascii="Calibri" w:hAnsi="Calibri" w:cs="Calibri"/>
        <w:b/>
        <w:bCs/>
        <w:sz w:val="20"/>
        <w:szCs w:val="20"/>
      </w:rPr>
      <w:t xml:space="preserve">. </w:t>
    </w:r>
    <w:r w:rsidR="00C04553">
      <w:rPr>
        <w:rFonts w:ascii="Calibri" w:hAnsi="Calibri" w:cs="Calibri"/>
        <w:b/>
        <w:bCs/>
        <w:sz w:val="20"/>
        <w:szCs w:val="20"/>
      </w:rPr>
      <w:t xml:space="preserve">UIDP work product. </w:t>
    </w:r>
    <w:r w:rsidRPr="00CA1534">
      <w:rPr>
        <w:rFonts w:ascii="Calibri" w:hAnsi="Calibri" w:cs="Calibri"/>
        <w:b/>
        <w:bCs/>
        <w:sz w:val="20"/>
        <w:szCs w:val="20"/>
      </w:rPr>
      <w:t>Do not copy or distribute.</w:t>
    </w:r>
    <w:r w:rsidR="00C20C1C" w:rsidRPr="00CA1534">
      <w:rPr>
        <w:rFonts w:ascii="Calibri" w:hAnsi="Calibri" w:cs="Calibri"/>
        <w:b/>
        <w:b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CF30C" w14:textId="77777777" w:rsidR="003A25AE" w:rsidRDefault="003A25AE" w:rsidP="00A90785">
      <w:pPr>
        <w:spacing w:after="0" w:line="240" w:lineRule="auto"/>
      </w:pPr>
      <w:r>
        <w:separator/>
      </w:r>
    </w:p>
  </w:footnote>
  <w:footnote w:type="continuationSeparator" w:id="0">
    <w:p w14:paraId="19794DE9" w14:textId="77777777" w:rsidR="003A25AE" w:rsidRDefault="003A25AE" w:rsidP="00A90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68A9" w14:textId="77777777" w:rsidR="002516F7" w:rsidRDefault="00695A11">
    <w:pPr>
      <w:pStyle w:val="Header"/>
    </w:pPr>
    <w:r>
      <w:rPr>
        <w:noProof/>
      </w:rPr>
      <w:drawing>
        <wp:anchor distT="0" distB="0" distL="114300" distR="114300" simplePos="0" relativeHeight="251658240" behindDoc="1" locked="0" layoutInCell="1" allowOverlap="1" wp14:anchorId="576FFD90" wp14:editId="7E5F5D11">
          <wp:simplePos x="0" y="0"/>
          <wp:positionH relativeFrom="column">
            <wp:posOffset>-914400</wp:posOffset>
          </wp:positionH>
          <wp:positionV relativeFrom="paragraph">
            <wp:posOffset>-453224</wp:posOffset>
          </wp:positionV>
          <wp:extent cx="7772400" cy="10058400"/>
          <wp:effectExtent l="0" t="0" r="0" b="0"/>
          <wp:wrapNone/>
          <wp:docPr id="1905923790"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23790" name="Picture 7"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A4E77"/>
    <w:multiLevelType w:val="multilevel"/>
    <w:tmpl w:val="F398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303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1C"/>
    <w:rsid w:val="00013196"/>
    <w:rsid w:val="00026972"/>
    <w:rsid w:val="000437B6"/>
    <w:rsid w:val="00084E31"/>
    <w:rsid w:val="000A006E"/>
    <w:rsid w:val="00125812"/>
    <w:rsid w:val="001651FC"/>
    <w:rsid w:val="001C1FE7"/>
    <w:rsid w:val="00214F8D"/>
    <w:rsid w:val="002473CF"/>
    <w:rsid w:val="002516F7"/>
    <w:rsid w:val="002543A5"/>
    <w:rsid w:val="002A21CB"/>
    <w:rsid w:val="003A0691"/>
    <w:rsid w:val="003A25AE"/>
    <w:rsid w:val="004E6BE8"/>
    <w:rsid w:val="005044E9"/>
    <w:rsid w:val="00647A18"/>
    <w:rsid w:val="0066439B"/>
    <w:rsid w:val="00695A11"/>
    <w:rsid w:val="006C6681"/>
    <w:rsid w:val="006E2C63"/>
    <w:rsid w:val="006F5194"/>
    <w:rsid w:val="007428E9"/>
    <w:rsid w:val="00812890"/>
    <w:rsid w:val="008265C3"/>
    <w:rsid w:val="008F7B1A"/>
    <w:rsid w:val="00912D8A"/>
    <w:rsid w:val="00933CCA"/>
    <w:rsid w:val="009917AC"/>
    <w:rsid w:val="00A67AFC"/>
    <w:rsid w:val="00A90785"/>
    <w:rsid w:val="00AB47A9"/>
    <w:rsid w:val="00B02E77"/>
    <w:rsid w:val="00BA5699"/>
    <w:rsid w:val="00C04553"/>
    <w:rsid w:val="00C20C1C"/>
    <w:rsid w:val="00CA1534"/>
    <w:rsid w:val="00CB73BB"/>
    <w:rsid w:val="00CC1B82"/>
    <w:rsid w:val="00D007E1"/>
    <w:rsid w:val="00D07C87"/>
    <w:rsid w:val="00D3463A"/>
    <w:rsid w:val="00D479C5"/>
    <w:rsid w:val="00EA14BF"/>
    <w:rsid w:val="00EB437F"/>
    <w:rsid w:val="00EC0F6C"/>
    <w:rsid w:val="00F27809"/>
    <w:rsid w:val="00F30A33"/>
    <w:rsid w:val="00FB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B72EF"/>
  <w15:chartTrackingRefBased/>
  <w15:docId w15:val="{DAF72790-806D-4A47-8479-50174EFB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E9"/>
  </w:style>
  <w:style w:type="paragraph" w:styleId="Heading1">
    <w:name w:val="heading 1"/>
    <w:basedOn w:val="Normal"/>
    <w:next w:val="Normal"/>
    <w:link w:val="Heading1Char"/>
    <w:uiPriority w:val="9"/>
    <w:qFormat/>
    <w:rsid w:val="00D00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7E1"/>
    <w:rPr>
      <w:rFonts w:eastAsiaTheme="majorEastAsia" w:cstheme="majorBidi"/>
      <w:color w:val="272727" w:themeColor="text1" w:themeTint="D8"/>
    </w:rPr>
  </w:style>
  <w:style w:type="paragraph" w:styleId="Title">
    <w:name w:val="Title"/>
    <w:basedOn w:val="Normal"/>
    <w:next w:val="Normal"/>
    <w:link w:val="TitleChar"/>
    <w:uiPriority w:val="10"/>
    <w:qFormat/>
    <w:rsid w:val="00D00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7E1"/>
    <w:pPr>
      <w:spacing w:before="160"/>
      <w:jc w:val="center"/>
    </w:pPr>
    <w:rPr>
      <w:i/>
      <w:iCs/>
      <w:color w:val="404040" w:themeColor="text1" w:themeTint="BF"/>
    </w:rPr>
  </w:style>
  <w:style w:type="character" w:customStyle="1" w:styleId="QuoteChar">
    <w:name w:val="Quote Char"/>
    <w:basedOn w:val="DefaultParagraphFont"/>
    <w:link w:val="Quote"/>
    <w:uiPriority w:val="29"/>
    <w:rsid w:val="00D007E1"/>
    <w:rPr>
      <w:i/>
      <w:iCs/>
      <w:color w:val="404040" w:themeColor="text1" w:themeTint="BF"/>
    </w:rPr>
  </w:style>
  <w:style w:type="paragraph" w:styleId="ListParagraph">
    <w:name w:val="List Paragraph"/>
    <w:basedOn w:val="Normal"/>
    <w:uiPriority w:val="34"/>
    <w:qFormat/>
    <w:rsid w:val="00D007E1"/>
    <w:pPr>
      <w:ind w:left="720"/>
      <w:contextualSpacing/>
    </w:pPr>
  </w:style>
  <w:style w:type="character" w:styleId="IntenseEmphasis">
    <w:name w:val="Intense Emphasis"/>
    <w:basedOn w:val="DefaultParagraphFont"/>
    <w:uiPriority w:val="21"/>
    <w:qFormat/>
    <w:rsid w:val="00D007E1"/>
    <w:rPr>
      <w:i/>
      <w:iCs/>
      <w:color w:val="0F4761" w:themeColor="accent1" w:themeShade="BF"/>
    </w:rPr>
  </w:style>
  <w:style w:type="paragraph" w:styleId="IntenseQuote">
    <w:name w:val="Intense Quote"/>
    <w:basedOn w:val="Normal"/>
    <w:next w:val="Normal"/>
    <w:link w:val="IntenseQuoteChar"/>
    <w:uiPriority w:val="30"/>
    <w:qFormat/>
    <w:rsid w:val="00D00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7E1"/>
    <w:rPr>
      <w:i/>
      <w:iCs/>
      <w:color w:val="0F4761" w:themeColor="accent1" w:themeShade="BF"/>
    </w:rPr>
  </w:style>
  <w:style w:type="character" w:styleId="IntenseReference">
    <w:name w:val="Intense Reference"/>
    <w:basedOn w:val="DefaultParagraphFont"/>
    <w:uiPriority w:val="32"/>
    <w:qFormat/>
    <w:rsid w:val="00D007E1"/>
    <w:rPr>
      <w:b/>
      <w:bCs/>
      <w:smallCaps/>
      <w:color w:val="0F4761" w:themeColor="accent1" w:themeShade="BF"/>
      <w:spacing w:val="5"/>
    </w:rPr>
  </w:style>
  <w:style w:type="paragraph" w:styleId="Header">
    <w:name w:val="header"/>
    <w:basedOn w:val="Normal"/>
    <w:link w:val="HeaderChar"/>
    <w:uiPriority w:val="99"/>
    <w:unhideWhenUsed/>
    <w:rsid w:val="00A90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785"/>
  </w:style>
  <w:style w:type="paragraph" w:styleId="Footer">
    <w:name w:val="footer"/>
    <w:basedOn w:val="Normal"/>
    <w:link w:val="FooterChar"/>
    <w:uiPriority w:val="99"/>
    <w:unhideWhenUsed/>
    <w:rsid w:val="00A90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785"/>
  </w:style>
  <w:style w:type="character" w:styleId="Hyperlink">
    <w:name w:val="Hyperlink"/>
    <w:basedOn w:val="DefaultParagraphFont"/>
    <w:uiPriority w:val="99"/>
    <w:unhideWhenUsed/>
    <w:rsid w:val="007428E9"/>
    <w:rPr>
      <w:color w:val="467886" w:themeColor="hyperlink"/>
      <w:u w:val="single"/>
    </w:rPr>
  </w:style>
  <w:style w:type="character" w:styleId="UnresolvedMention">
    <w:name w:val="Unresolved Mention"/>
    <w:basedOn w:val="DefaultParagraphFont"/>
    <w:uiPriority w:val="99"/>
    <w:semiHidden/>
    <w:unhideWhenUsed/>
    <w:rsid w:val="00BA5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martsheet.com/b/form/019e45a2fc187db2aa7efe38188ca18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phd@uidp.net" TargetMode="External"/><Relationship Id="rId4" Type="http://schemas.openxmlformats.org/officeDocument/2006/relationships/settings" Target="settings.xml"/><Relationship Id="rId9" Type="http://schemas.openxmlformats.org/officeDocument/2006/relationships/hyperlink" Target="https://www.nsf.gov/funding/opportunities/grfp-nsf-graduate-research-fellowship-program/nsf26-526/solicitat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y\Downloads\2026_UIDP_letterhead-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9468-EDE2-6241-8FA5-51FB4EF0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2026_UIDP_letterhead-template-1</Template>
  <TotalTime>18</TotalTime>
  <Pages>6</Pages>
  <Words>1260</Words>
  <Characters>7603</Characters>
  <Application>Microsoft Office Word</Application>
  <DocSecurity>0</DocSecurity>
  <Lines>161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dc:creator>
  <cp:keywords/>
  <dc:description/>
  <cp:lastModifiedBy>Gretchen Bollar Fiorenza</cp:lastModifiedBy>
  <cp:revision>6</cp:revision>
  <dcterms:created xsi:type="dcterms:W3CDTF">2026-10-06T16:54:00Z</dcterms:created>
  <dcterms:modified xsi:type="dcterms:W3CDTF">2026-10-06T18:01:00Z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0968902d-1d2a-459b-9258-e03422938d52</vt:lpwstr>
  </property>
</Properties>
</file>