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A254F" w14:textId="6CA408BE" w:rsidR="007428E9" w:rsidRDefault="007428E9" w:rsidP="00CA1534">
      <w:pPr>
        <w:contextualSpacing/>
        <w:jc w:val="center"/>
        <w:rPr>
          <w:rFonts w:ascii="Calibri" w:hAnsi="Calibri" w:cs="Calibri"/>
          <w:i/>
          <w:iCs/>
          <w:sz w:val="22"/>
          <w:szCs w:val="22"/>
        </w:rPr>
      </w:pPr>
      <w:r w:rsidRPr="007428E9">
        <w:rPr>
          <w:rFonts w:ascii="Calibri" w:hAnsi="Calibri" w:cs="Calibri"/>
          <w:b/>
          <w:bCs/>
          <w:sz w:val="22"/>
          <w:szCs w:val="22"/>
        </w:rPr>
        <w:t>Application</w:t>
      </w:r>
      <w:r>
        <w:rPr>
          <w:rFonts w:ascii="Calibri" w:hAnsi="Calibri" w:cs="Calibri"/>
          <w:b/>
          <w:bCs/>
          <w:sz w:val="22"/>
          <w:szCs w:val="22"/>
        </w:rPr>
        <w:t xml:space="preserve"> Questions</w:t>
      </w:r>
      <w:r w:rsidRPr="007428E9">
        <w:rPr>
          <w:rFonts w:ascii="Calibri" w:hAnsi="Calibri" w:cs="Calibri"/>
          <w:b/>
          <w:bCs/>
          <w:sz w:val="22"/>
          <w:szCs w:val="22"/>
        </w:rPr>
        <w:t>:</w:t>
      </w:r>
      <w:r>
        <w:rPr>
          <w:rFonts w:ascii="Calibri" w:hAnsi="Calibri" w:cs="Calibri"/>
          <w:sz w:val="22"/>
          <w:szCs w:val="22"/>
        </w:rPr>
        <w:t xml:space="preserve"> </w:t>
      </w:r>
      <w:r w:rsidRPr="007428E9">
        <w:rPr>
          <w:rFonts w:ascii="Calibri" w:hAnsi="Calibri" w:cs="Calibri"/>
          <w:b/>
          <w:bCs/>
          <w:sz w:val="22"/>
          <w:szCs w:val="22"/>
        </w:rPr>
        <w:t xml:space="preserve">UIDP </w:t>
      </w:r>
      <w:r w:rsidR="00BA5699">
        <w:rPr>
          <w:rFonts w:ascii="Calibri" w:hAnsi="Calibri" w:cs="Calibri"/>
          <w:b/>
          <w:bCs/>
          <w:sz w:val="22"/>
          <w:szCs w:val="22"/>
        </w:rPr>
        <w:t>Industry-Integrated PhD (</w:t>
      </w:r>
      <w:r w:rsidRPr="007428E9">
        <w:rPr>
          <w:rFonts w:ascii="Calibri" w:hAnsi="Calibri" w:cs="Calibri"/>
          <w:b/>
          <w:bCs/>
          <w:sz w:val="22"/>
          <w:szCs w:val="22"/>
        </w:rPr>
        <w:t>I-PhD</w:t>
      </w:r>
      <w:r w:rsidR="00BA5699">
        <w:rPr>
          <w:rFonts w:ascii="Calibri" w:hAnsi="Calibri" w:cs="Calibri"/>
          <w:b/>
          <w:bCs/>
          <w:sz w:val="22"/>
          <w:szCs w:val="22"/>
        </w:rPr>
        <w:t>)</w:t>
      </w:r>
      <w:r w:rsidRPr="007428E9">
        <w:rPr>
          <w:rFonts w:ascii="Calibri" w:hAnsi="Calibri" w:cs="Calibri"/>
          <w:b/>
          <w:bCs/>
          <w:sz w:val="22"/>
          <w:szCs w:val="22"/>
        </w:rPr>
        <w:t xml:space="preserve"> Scholars Program</w:t>
      </w:r>
      <w:r>
        <w:rPr>
          <w:rFonts w:ascii="Calibri" w:hAnsi="Calibri" w:cs="Calibri"/>
          <w:b/>
          <w:bCs/>
          <w:sz w:val="22"/>
          <w:szCs w:val="22"/>
        </w:rPr>
        <w:br/>
      </w:r>
      <w:r w:rsidRPr="007428E9">
        <w:rPr>
          <w:rFonts w:ascii="Calibri" w:hAnsi="Calibri" w:cs="Calibri"/>
          <w:i/>
          <w:iCs/>
          <w:sz w:val="22"/>
          <w:szCs w:val="22"/>
        </w:rPr>
        <w:t>As of August 12, 2026</w:t>
      </w:r>
    </w:p>
    <w:p w14:paraId="344EA7B1" w14:textId="77777777" w:rsidR="007428E9" w:rsidRPr="007428E9" w:rsidRDefault="007428E9" w:rsidP="00CA1534">
      <w:pPr>
        <w:contextualSpacing/>
        <w:jc w:val="center"/>
        <w:rPr>
          <w:rFonts w:ascii="Calibri" w:hAnsi="Calibri" w:cs="Calibri"/>
          <w:b/>
          <w:bCs/>
          <w:sz w:val="22"/>
          <w:szCs w:val="22"/>
        </w:rPr>
      </w:pPr>
    </w:p>
    <w:p w14:paraId="20EBB069" w14:textId="0176D1BC"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This document is provided as a working version of the UIDP I-PhD Scholars Program application to support collaboration and internal coordination among university-industry partners. It includes the questions that appear in the online application</w:t>
      </w:r>
      <w:r w:rsidR="00BA5699">
        <w:rPr>
          <w:rFonts w:ascii="Calibri" w:hAnsi="Calibri" w:cs="Calibri"/>
          <w:sz w:val="22"/>
          <w:szCs w:val="22"/>
        </w:rPr>
        <w:t xml:space="preserve"> form</w:t>
      </w:r>
      <w:r w:rsidRPr="007428E9">
        <w:rPr>
          <w:rFonts w:ascii="Calibri" w:hAnsi="Calibri" w:cs="Calibri"/>
          <w:sz w:val="22"/>
          <w:szCs w:val="22"/>
        </w:rPr>
        <w:t>.</w:t>
      </w:r>
      <w:r>
        <w:rPr>
          <w:rFonts w:ascii="Calibri" w:hAnsi="Calibri" w:cs="Calibri"/>
          <w:sz w:val="22"/>
          <w:szCs w:val="22"/>
        </w:rPr>
        <w:t xml:space="preserve"> </w:t>
      </w:r>
      <w:r w:rsidRPr="007428E9">
        <w:rPr>
          <w:rFonts w:ascii="Calibri" w:hAnsi="Calibri" w:cs="Calibri"/>
          <w:b/>
          <w:bCs/>
          <w:sz w:val="22"/>
          <w:szCs w:val="22"/>
        </w:rPr>
        <w:t xml:space="preserve">All final applications must be submitted through the </w:t>
      </w:r>
      <w:r w:rsidR="00BA5699">
        <w:rPr>
          <w:rFonts w:ascii="Calibri" w:hAnsi="Calibri" w:cs="Calibri"/>
          <w:b/>
          <w:bCs/>
          <w:sz w:val="22"/>
          <w:szCs w:val="22"/>
        </w:rPr>
        <w:t xml:space="preserve">program's </w:t>
      </w:r>
      <w:hyperlink r:id="rId8" w:history="1">
        <w:r w:rsidRPr="00BA5699">
          <w:rPr>
            <w:rStyle w:val="Hyperlink"/>
            <w:rFonts w:ascii="Calibri" w:hAnsi="Calibri" w:cs="Calibri"/>
            <w:b/>
            <w:bCs/>
            <w:sz w:val="22"/>
            <w:szCs w:val="22"/>
          </w:rPr>
          <w:t>online application portal</w:t>
        </w:r>
      </w:hyperlink>
      <w:r w:rsidRPr="007428E9">
        <w:rPr>
          <w:rFonts w:ascii="Calibri" w:hAnsi="Calibri" w:cs="Calibri"/>
          <w:b/>
          <w:bCs/>
          <w:sz w:val="22"/>
          <w:szCs w:val="22"/>
        </w:rPr>
        <w:t>. Completion of this document does not constitute submission of an application to UIDP.</w:t>
      </w:r>
    </w:p>
    <w:p w14:paraId="59BBE83B" w14:textId="77777777" w:rsidR="007428E9" w:rsidRDefault="007428E9" w:rsidP="00CA1534">
      <w:pPr>
        <w:pBdr>
          <w:bottom w:val="single" w:sz="6" w:space="1" w:color="auto"/>
        </w:pBdr>
        <w:contextualSpacing/>
        <w:rPr>
          <w:rFonts w:ascii="Calibri" w:hAnsi="Calibri" w:cs="Calibri"/>
          <w:b/>
          <w:bCs/>
          <w:sz w:val="22"/>
          <w:szCs w:val="22"/>
        </w:rPr>
      </w:pPr>
    </w:p>
    <w:p w14:paraId="55DB20ED" w14:textId="77777777" w:rsidR="00CA1534" w:rsidRDefault="00CA1534" w:rsidP="00CA1534">
      <w:pPr>
        <w:contextualSpacing/>
        <w:rPr>
          <w:rFonts w:ascii="Calibri" w:hAnsi="Calibri" w:cs="Calibri"/>
          <w:b/>
          <w:bCs/>
          <w:sz w:val="22"/>
          <w:szCs w:val="22"/>
        </w:rPr>
      </w:pPr>
    </w:p>
    <w:p w14:paraId="72715431" w14:textId="5396A8EB" w:rsidR="007428E9" w:rsidRPr="007428E9" w:rsidRDefault="007428E9" w:rsidP="00CA1534">
      <w:pPr>
        <w:rPr>
          <w:rFonts w:ascii="Calibri" w:hAnsi="Calibri" w:cs="Calibri"/>
          <w:b/>
          <w:bCs/>
          <w:sz w:val="22"/>
          <w:szCs w:val="22"/>
        </w:rPr>
      </w:pPr>
      <w:r>
        <w:rPr>
          <w:rFonts w:ascii="Calibri" w:hAnsi="Calibri" w:cs="Calibri"/>
          <w:b/>
          <w:bCs/>
          <w:sz w:val="22"/>
          <w:szCs w:val="22"/>
        </w:rPr>
        <w:t>Introduction</w:t>
      </w:r>
    </w:p>
    <w:p w14:paraId="03D8EFC3"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The UIDP Industry-Integrated PhD (I-PhD) Scholars Program is a U.S. pilot designed to integrate industry-engaged research into the core PhD dissertation experience. The program enables university-industry partnerships, with additional funding from the U.S. National Science Foundation, to jointly invest in STEM PhD students through a structured multi-year model.</w:t>
      </w:r>
    </w:p>
    <w:p w14:paraId="3472B101" w14:textId="77777777" w:rsidR="007428E9" w:rsidRPr="007428E9" w:rsidRDefault="007428E9" w:rsidP="00CA1534">
      <w:pPr>
        <w:rPr>
          <w:rFonts w:ascii="Calibri" w:hAnsi="Calibri" w:cs="Calibri"/>
          <w:sz w:val="22"/>
          <w:szCs w:val="22"/>
        </w:rPr>
      </w:pPr>
      <w:r w:rsidRPr="007428E9">
        <w:rPr>
          <w:rFonts w:ascii="Calibri" w:hAnsi="Calibri" w:cs="Calibri"/>
          <w:b/>
          <w:bCs/>
          <w:sz w:val="22"/>
          <w:szCs w:val="22"/>
        </w:rPr>
        <w:t>UIDP invites university-industry partnerships interested in participating in the UIDP I-PhD Scholars Program to submit an application for consideration for the Fall 2026 or subsequent cohorts.</w:t>
      </w:r>
    </w:p>
    <w:p w14:paraId="2EFD50CD"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Submission of an application is nonbinding and does not require a financial commitment.</w:t>
      </w:r>
    </w:p>
    <w:p w14:paraId="47118F5B"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Each university-industry partnership should submit a single joint application. The application may be completed by either the university or industry representative, provided they are authorized to submit it on behalf of both organizations.</w:t>
      </w:r>
    </w:p>
    <w:p w14:paraId="07B56975"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UIDP will share information about this application with the university’s designated Authorized Organizational Representative (AOR) and any additional contacts identified in the application. If either the university or industry partner is a UIDP member, UIDP will also notify that organization’s primary UIDP representative that the application has been received.</w:t>
      </w:r>
    </w:p>
    <w:p w14:paraId="559B6759" w14:textId="77777777" w:rsidR="007428E9" w:rsidRPr="007428E9" w:rsidRDefault="007428E9" w:rsidP="00CA1534">
      <w:pPr>
        <w:rPr>
          <w:rFonts w:ascii="Calibri" w:hAnsi="Calibri" w:cs="Calibri"/>
          <w:sz w:val="22"/>
          <w:szCs w:val="22"/>
        </w:rPr>
      </w:pPr>
      <w:r w:rsidRPr="007428E9">
        <w:rPr>
          <w:rFonts w:ascii="Calibri" w:hAnsi="Calibri" w:cs="Calibri"/>
          <w:i/>
          <w:iCs/>
          <w:sz w:val="22"/>
          <w:szCs w:val="22"/>
        </w:rPr>
        <w:t>Please note that this application is for university-industry partnerships only. Individual PhD students are not eligible to apply directly and will be identified by participating partnerships following acceptance into the program.</w:t>
      </w:r>
    </w:p>
    <w:p w14:paraId="45D8A3DD"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The application process is intended to help UIDP understand organizational readiness and alignment with the goals and structure of the program. It is not designed as a traditional competitive scientific review process, and UIDP does not evaluate the scientific merit of individual research projects. Detailed technical information is not required; UIDP will confirm only that proposed activities broadly align with STEM fields supported through the program, including STEM education.</w:t>
      </w:r>
    </w:p>
    <w:p w14:paraId="231329A8" w14:textId="77777777" w:rsidR="007428E9" w:rsidRPr="007428E9" w:rsidRDefault="007428E9" w:rsidP="00CA1534">
      <w:pPr>
        <w:rPr>
          <w:rFonts w:ascii="Calibri" w:hAnsi="Calibri" w:cs="Calibri"/>
          <w:sz w:val="22"/>
          <w:szCs w:val="22"/>
        </w:rPr>
      </w:pPr>
      <w:r w:rsidRPr="007428E9">
        <w:rPr>
          <w:rFonts w:ascii="Calibri" w:hAnsi="Calibri" w:cs="Calibri"/>
          <w:sz w:val="22"/>
          <w:szCs w:val="22"/>
        </w:rPr>
        <w:t>Applications will be reviewed on a rolling basis. UIDP will seek balanced representation across scientific disciplines, national and regional priority areas, geographic regions, and institutional types.</w:t>
      </w:r>
    </w:p>
    <w:p w14:paraId="3131D9BD" w14:textId="0FCB8B51" w:rsidR="007428E9" w:rsidRDefault="007428E9" w:rsidP="00EB437F">
      <w:pPr>
        <w:pBdr>
          <w:bottom w:val="single" w:sz="6" w:space="1" w:color="auto"/>
        </w:pBdr>
        <w:suppressAutoHyphens/>
        <w:rPr>
          <w:rFonts w:ascii="Calibri" w:hAnsi="Calibri" w:cs="Calibri"/>
          <w:i/>
          <w:iCs/>
          <w:sz w:val="22"/>
          <w:szCs w:val="22"/>
        </w:rPr>
      </w:pPr>
      <w:r w:rsidRPr="007428E9">
        <w:rPr>
          <w:rFonts w:ascii="Calibri" w:hAnsi="Calibri" w:cs="Calibri"/>
          <w:i/>
          <w:iCs/>
          <w:sz w:val="22"/>
          <w:szCs w:val="22"/>
        </w:rPr>
        <w:lastRenderedPageBreak/>
        <w:t xml:space="preserve">If you have questions about the application process, please refer to the program guide or reach out to </w:t>
      </w:r>
      <w:r w:rsidR="00EB437F">
        <w:rPr>
          <w:rFonts w:ascii="Calibri" w:hAnsi="Calibri" w:cs="Calibri"/>
          <w:i/>
          <w:iCs/>
          <w:sz w:val="22"/>
          <w:szCs w:val="22"/>
        </w:rPr>
        <w:br/>
      </w:r>
      <w:hyperlink r:id="rId9" w:history="1">
        <w:r w:rsidR="00EB437F" w:rsidRPr="00A23C3E">
          <w:rPr>
            <w:rStyle w:val="Hyperlink"/>
            <w:rFonts w:ascii="Calibri" w:hAnsi="Calibri" w:cs="Calibri"/>
            <w:i/>
            <w:iCs/>
            <w:sz w:val="22"/>
            <w:szCs w:val="22"/>
          </w:rPr>
          <w:t>i-phd@uidp.net</w:t>
        </w:r>
      </w:hyperlink>
      <w:r w:rsidRPr="007428E9">
        <w:rPr>
          <w:rFonts w:ascii="Calibri" w:hAnsi="Calibri" w:cs="Calibri"/>
          <w:i/>
          <w:iCs/>
          <w:sz w:val="22"/>
          <w:szCs w:val="22"/>
        </w:rPr>
        <w:t>.</w:t>
      </w:r>
    </w:p>
    <w:p w14:paraId="4765977B" w14:textId="77777777" w:rsidR="00BA5699" w:rsidRDefault="00BA5699" w:rsidP="00CA1534">
      <w:pPr>
        <w:pBdr>
          <w:bottom w:val="single" w:sz="6" w:space="1" w:color="auto"/>
        </w:pBdr>
        <w:contextualSpacing/>
        <w:rPr>
          <w:rFonts w:ascii="Calibri" w:hAnsi="Calibri" w:cs="Calibri"/>
          <w:i/>
          <w:iCs/>
          <w:sz w:val="22"/>
          <w:szCs w:val="22"/>
        </w:rPr>
      </w:pPr>
    </w:p>
    <w:p w14:paraId="075C3A57" w14:textId="77777777" w:rsidR="00CA1534" w:rsidRDefault="00CA1534" w:rsidP="00CA1534">
      <w:pPr>
        <w:contextualSpacing/>
        <w:rPr>
          <w:rFonts w:ascii="Calibri" w:hAnsi="Calibri" w:cs="Calibri"/>
          <w:b/>
          <w:bCs/>
          <w:sz w:val="22"/>
          <w:szCs w:val="22"/>
        </w:rPr>
      </w:pPr>
    </w:p>
    <w:p w14:paraId="607AFAFB" w14:textId="5D76CEC9"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Applicant Information</w:t>
      </w:r>
      <w:r w:rsidR="00CC1B82">
        <w:rPr>
          <w:rFonts w:ascii="Calibri" w:hAnsi="Calibri" w:cs="Calibri"/>
          <w:b/>
          <w:bCs/>
          <w:sz w:val="22"/>
          <w:szCs w:val="22"/>
        </w:rPr>
        <w:br/>
      </w:r>
    </w:p>
    <w:p w14:paraId="15BC8F62" w14:textId="52989A87" w:rsidR="00CC1B82" w:rsidRPr="00CC1B82" w:rsidRDefault="00CC1B82" w:rsidP="00CA1534">
      <w:pPr>
        <w:contextualSpacing/>
        <w:rPr>
          <w:rFonts w:ascii="Calibri" w:hAnsi="Calibri" w:cs="Calibri"/>
          <w:sz w:val="22"/>
          <w:szCs w:val="22"/>
        </w:rPr>
      </w:pPr>
      <w:r w:rsidRPr="00CC1B82">
        <w:rPr>
          <w:rFonts w:ascii="Calibri" w:hAnsi="Calibri" w:cs="Calibri"/>
          <w:sz w:val="22"/>
          <w:szCs w:val="22"/>
        </w:rPr>
        <w:t>UIDP will use this information for questions or follow-up related to the application submission.</w:t>
      </w:r>
    </w:p>
    <w:p w14:paraId="3038331E" w14:textId="77777777" w:rsidR="00BA5699" w:rsidRPr="007428E9" w:rsidRDefault="00BA5699" w:rsidP="00CA1534">
      <w:pPr>
        <w:contextualSpacing/>
        <w:rPr>
          <w:rFonts w:ascii="Calibri" w:hAnsi="Calibri" w:cs="Calibri"/>
          <w:b/>
          <w:bCs/>
          <w:i/>
          <w:iCs/>
          <w:sz w:val="22"/>
          <w:szCs w:val="22"/>
        </w:rPr>
      </w:pPr>
    </w:p>
    <w:p w14:paraId="68FB486C"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First Name:</w:t>
      </w:r>
    </w:p>
    <w:p w14:paraId="0B163DE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Last Name:</w:t>
      </w:r>
    </w:p>
    <w:p w14:paraId="6F510175"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Organization:</w:t>
      </w:r>
    </w:p>
    <w:p w14:paraId="11B1D719"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Professional Title:</w:t>
      </w:r>
    </w:p>
    <w:p w14:paraId="6E959BA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Email Address:</w:t>
      </w:r>
    </w:p>
    <w:p w14:paraId="7C80E04E"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 xml:space="preserve">Phone Number (Optional): </w:t>
      </w:r>
    </w:p>
    <w:p w14:paraId="772A08BE" w14:textId="77777777" w:rsidR="007428E9" w:rsidRPr="007428E9" w:rsidRDefault="007428E9" w:rsidP="00CA1534">
      <w:pPr>
        <w:ind w:left="720"/>
        <w:contextualSpacing/>
        <w:rPr>
          <w:rFonts w:ascii="Calibri" w:hAnsi="Calibri" w:cs="Calibri"/>
          <w:sz w:val="22"/>
          <w:szCs w:val="22"/>
        </w:rPr>
      </w:pPr>
      <w:sdt>
        <w:sdtPr>
          <w:rPr>
            <w:rFonts w:ascii="Calibri" w:hAnsi="Calibri" w:cs="Calibri"/>
            <w:sz w:val="22"/>
            <w:szCs w:val="22"/>
          </w:rPr>
          <w:id w:val="-129320122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I confirm that I am authorized to submit this joint application on behalf of my organization and the proposed partner organization.</w:t>
      </w:r>
    </w:p>
    <w:p w14:paraId="229E5D55" w14:textId="77777777" w:rsidR="007428E9" w:rsidRDefault="007428E9" w:rsidP="00CA1534">
      <w:pPr>
        <w:pBdr>
          <w:bottom w:val="single" w:sz="6" w:space="1" w:color="auto"/>
        </w:pBdr>
        <w:contextualSpacing/>
        <w:rPr>
          <w:rFonts w:ascii="Calibri" w:hAnsi="Calibri" w:cs="Calibri"/>
          <w:sz w:val="22"/>
          <w:szCs w:val="22"/>
        </w:rPr>
      </w:pPr>
    </w:p>
    <w:p w14:paraId="6B961492" w14:textId="77777777" w:rsidR="00CA1534" w:rsidRDefault="00CA1534" w:rsidP="00CA1534">
      <w:pPr>
        <w:contextualSpacing/>
        <w:rPr>
          <w:rFonts w:ascii="Calibri" w:hAnsi="Calibri" w:cs="Calibri"/>
          <w:b/>
          <w:bCs/>
          <w:sz w:val="22"/>
          <w:szCs w:val="22"/>
        </w:rPr>
      </w:pPr>
    </w:p>
    <w:p w14:paraId="306F468B" w14:textId="7836DBAB"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University Information</w:t>
      </w:r>
    </w:p>
    <w:p w14:paraId="67C3848F" w14:textId="77777777" w:rsidR="00BA5699" w:rsidRPr="007428E9" w:rsidRDefault="00BA5699" w:rsidP="00CA1534">
      <w:pPr>
        <w:contextualSpacing/>
        <w:rPr>
          <w:rFonts w:ascii="Calibri" w:hAnsi="Calibri" w:cs="Calibri"/>
          <w:b/>
          <w:bCs/>
          <w:sz w:val="22"/>
          <w:szCs w:val="22"/>
        </w:rPr>
      </w:pPr>
    </w:p>
    <w:p w14:paraId="37F212F8"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University Name:</w:t>
      </w:r>
    </w:p>
    <w:p w14:paraId="5CCE9114" w14:textId="77777777" w:rsidR="007428E9" w:rsidRPr="007428E9" w:rsidRDefault="007428E9" w:rsidP="00CA1534">
      <w:pPr>
        <w:ind w:firstLine="720"/>
        <w:contextualSpacing/>
        <w:rPr>
          <w:rFonts w:ascii="Calibri" w:hAnsi="Calibri" w:cs="Calibri"/>
          <w:sz w:val="22"/>
          <w:szCs w:val="22"/>
        </w:rPr>
      </w:pPr>
      <w:r w:rsidRPr="007428E9">
        <w:rPr>
          <w:rFonts w:ascii="Calibri" w:hAnsi="Calibri" w:cs="Calibri"/>
          <w:sz w:val="22"/>
          <w:szCs w:val="22"/>
        </w:rPr>
        <w:t>Anticipated Participating College, School, or Department:</w:t>
      </w:r>
    </w:p>
    <w:p w14:paraId="7BA09610" w14:textId="77777777" w:rsidR="007428E9" w:rsidRPr="007428E9" w:rsidRDefault="007428E9" w:rsidP="00CA1534">
      <w:pPr>
        <w:ind w:firstLine="720"/>
        <w:contextualSpacing/>
        <w:rPr>
          <w:rFonts w:ascii="Calibri" w:hAnsi="Calibri" w:cs="Calibri"/>
          <w:sz w:val="22"/>
          <w:szCs w:val="22"/>
        </w:rPr>
      </w:pPr>
    </w:p>
    <w:p w14:paraId="5AA9CFEF" w14:textId="31E7F021"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Please provide information for the university point of contact.</w:t>
      </w:r>
      <w:r w:rsidRPr="007428E9">
        <w:rPr>
          <w:rFonts w:ascii="Calibri" w:hAnsi="Calibri" w:cs="Calibri"/>
          <w:sz w:val="22"/>
          <w:szCs w:val="22"/>
        </w:rPr>
        <w:t xml:space="preserve"> UIDP will use this information to coordinate potential program participation.</w:t>
      </w:r>
      <w:r w:rsidR="00CC1B82">
        <w:rPr>
          <w:rFonts w:ascii="Calibri" w:hAnsi="Calibri" w:cs="Calibri"/>
          <w:sz w:val="22"/>
          <w:szCs w:val="22"/>
        </w:rPr>
        <w:br/>
      </w:r>
    </w:p>
    <w:p w14:paraId="3F9AE1DC"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First Name:</w:t>
      </w:r>
    </w:p>
    <w:p w14:paraId="33D78D30"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Last Name:</w:t>
      </w:r>
    </w:p>
    <w:p w14:paraId="6F50433A"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Professional Title:</w:t>
      </w:r>
    </w:p>
    <w:p w14:paraId="752FEB46" w14:textId="77777777" w:rsid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Email Address:</w:t>
      </w:r>
    </w:p>
    <w:p w14:paraId="497502D3" w14:textId="77777777" w:rsidR="00BA5699" w:rsidRPr="007428E9" w:rsidRDefault="00BA5699" w:rsidP="00CA1534">
      <w:pPr>
        <w:ind w:left="720" w:firstLine="720"/>
        <w:contextualSpacing/>
        <w:rPr>
          <w:rFonts w:ascii="Calibri" w:hAnsi="Calibri" w:cs="Calibri"/>
          <w:sz w:val="22"/>
          <w:szCs w:val="22"/>
        </w:rPr>
      </w:pPr>
    </w:p>
    <w:p w14:paraId="4A61C926" w14:textId="29F3E62D"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Information regarding this application will be shared with an Authorized Organizational Representative (AOR) for the university. </w:t>
      </w:r>
      <w:r w:rsidRPr="007428E9">
        <w:rPr>
          <w:rFonts w:ascii="Calibri" w:hAnsi="Calibri" w:cs="Calibri"/>
          <w:sz w:val="22"/>
          <w:szCs w:val="22"/>
        </w:rPr>
        <w:t>Please provide the AOR’s contact information below.</w:t>
      </w:r>
      <w:r w:rsidR="00CC1B82">
        <w:rPr>
          <w:rFonts w:ascii="Calibri" w:hAnsi="Calibri" w:cs="Calibri"/>
          <w:sz w:val="22"/>
          <w:szCs w:val="22"/>
        </w:rPr>
        <w:br/>
      </w:r>
    </w:p>
    <w:p w14:paraId="246EA63A"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First Name:</w:t>
      </w:r>
    </w:p>
    <w:p w14:paraId="43EBB65E"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Last Name:</w:t>
      </w:r>
    </w:p>
    <w:p w14:paraId="44C00FF0"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Professional Title:</w:t>
      </w:r>
    </w:p>
    <w:p w14:paraId="17303139" w14:textId="77777777" w:rsidR="007428E9" w:rsidRDefault="007428E9" w:rsidP="00CA1534">
      <w:pPr>
        <w:contextualSpacing/>
        <w:rPr>
          <w:rFonts w:ascii="Calibri" w:hAnsi="Calibri" w:cs="Calibri"/>
          <w:sz w:val="22"/>
          <w:szCs w:val="22"/>
        </w:rPr>
      </w:pPr>
      <w:r w:rsidRPr="007428E9">
        <w:rPr>
          <w:rFonts w:ascii="Calibri" w:hAnsi="Calibri" w:cs="Calibri"/>
          <w:sz w:val="22"/>
          <w:szCs w:val="22"/>
        </w:rPr>
        <w:tab/>
      </w:r>
      <w:r w:rsidRPr="007428E9">
        <w:rPr>
          <w:rFonts w:ascii="Calibri" w:hAnsi="Calibri" w:cs="Calibri"/>
          <w:sz w:val="22"/>
          <w:szCs w:val="22"/>
        </w:rPr>
        <w:tab/>
        <w:t>Email Address:</w:t>
      </w:r>
    </w:p>
    <w:p w14:paraId="5BA67477" w14:textId="77777777" w:rsidR="00BA5699" w:rsidRPr="007428E9" w:rsidRDefault="00BA5699" w:rsidP="00CA1534">
      <w:pPr>
        <w:contextualSpacing/>
        <w:rPr>
          <w:rFonts w:ascii="Calibri" w:hAnsi="Calibri" w:cs="Calibri"/>
          <w:sz w:val="22"/>
          <w:szCs w:val="22"/>
        </w:rPr>
      </w:pPr>
    </w:p>
    <w:p w14:paraId="2EDD12AD" w14:textId="77777777" w:rsidR="007428E9" w:rsidRPr="007428E9" w:rsidRDefault="007428E9" w:rsidP="00CA1534">
      <w:pPr>
        <w:ind w:left="720"/>
        <w:contextualSpacing/>
        <w:rPr>
          <w:rFonts w:ascii="Calibri" w:hAnsi="Calibri" w:cs="Calibri"/>
          <w:b/>
          <w:bCs/>
          <w:sz w:val="22"/>
          <w:szCs w:val="22"/>
        </w:rPr>
      </w:pPr>
      <w:r w:rsidRPr="007428E9">
        <w:rPr>
          <w:rFonts w:ascii="Calibri" w:hAnsi="Calibri" w:cs="Calibri"/>
          <w:b/>
          <w:bCs/>
          <w:sz w:val="22"/>
          <w:szCs w:val="22"/>
        </w:rPr>
        <w:t xml:space="preserve">Additional University Contacts </w:t>
      </w:r>
    </w:p>
    <w:p w14:paraId="72224ED0" w14:textId="1EB66714" w:rsidR="007428E9" w:rsidRPr="007428E9" w:rsidRDefault="00CC1B82" w:rsidP="00CA1534">
      <w:pPr>
        <w:ind w:left="1440"/>
        <w:contextualSpacing/>
        <w:rPr>
          <w:rFonts w:ascii="Calibri" w:hAnsi="Calibri" w:cs="Calibri"/>
          <w:sz w:val="22"/>
          <w:szCs w:val="22"/>
        </w:rPr>
      </w:pPr>
      <w:r>
        <w:rPr>
          <w:rFonts w:ascii="Calibri" w:hAnsi="Calibri" w:cs="Calibri"/>
          <w:sz w:val="22"/>
          <w:szCs w:val="22"/>
        </w:rPr>
        <w:t xml:space="preserve">(Optional) </w:t>
      </w:r>
      <w:r w:rsidR="007428E9" w:rsidRPr="007428E9">
        <w:rPr>
          <w:rFonts w:ascii="Calibri" w:hAnsi="Calibri" w:cs="Calibri"/>
          <w:sz w:val="22"/>
          <w:szCs w:val="22"/>
        </w:rPr>
        <w:t>Please provide the name and contact information of any additional university representatives who should receive information regarding this application.</w:t>
      </w:r>
    </w:p>
    <w:p w14:paraId="293664D8" w14:textId="77777777" w:rsidR="007428E9" w:rsidRPr="007428E9" w:rsidRDefault="007428E9" w:rsidP="00CA1534">
      <w:pPr>
        <w:ind w:left="720"/>
        <w:contextualSpacing/>
        <w:rPr>
          <w:rFonts w:ascii="Calibri" w:hAnsi="Calibri" w:cs="Calibri"/>
          <w:sz w:val="22"/>
          <w:szCs w:val="22"/>
        </w:rPr>
      </w:pPr>
    </w:p>
    <w:p w14:paraId="26C77FDF" w14:textId="1C21A596" w:rsid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Is there anything else you would like UIDP to know regarding the university information provided above?</w:t>
      </w:r>
    </w:p>
    <w:p w14:paraId="45C8324A" w14:textId="77777777" w:rsidR="00BA5699" w:rsidRDefault="00BA5699" w:rsidP="00CA1534">
      <w:pPr>
        <w:pBdr>
          <w:bottom w:val="single" w:sz="6" w:space="1" w:color="auto"/>
        </w:pBdr>
        <w:contextualSpacing/>
        <w:rPr>
          <w:rFonts w:ascii="Calibri" w:hAnsi="Calibri" w:cs="Calibri"/>
          <w:sz w:val="22"/>
          <w:szCs w:val="22"/>
        </w:rPr>
      </w:pPr>
    </w:p>
    <w:p w14:paraId="557110E4" w14:textId="77777777" w:rsidR="00CA1534" w:rsidRDefault="00CA1534" w:rsidP="00CA1534">
      <w:pPr>
        <w:contextualSpacing/>
        <w:rPr>
          <w:rFonts w:ascii="Calibri" w:hAnsi="Calibri" w:cs="Calibri"/>
          <w:b/>
          <w:bCs/>
          <w:sz w:val="22"/>
          <w:szCs w:val="22"/>
        </w:rPr>
      </w:pPr>
    </w:p>
    <w:p w14:paraId="5360600D" w14:textId="77A02324"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Industry Information</w:t>
      </w:r>
    </w:p>
    <w:p w14:paraId="26D164F2" w14:textId="77777777" w:rsidR="00BA5699" w:rsidRPr="007428E9" w:rsidRDefault="00BA5699" w:rsidP="00CA1534">
      <w:pPr>
        <w:contextualSpacing/>
        <w:rPr>
          <w:rFonts w:ascii="Calibri" w:hAnsi="Calibri" w:cs="Calibri"/>
          <w:b/>
          <w:bCs/>
          <w:sz w:val="22"/>
          <w:szCs w:val="22"/>
        </w:rPr>
      </w:pPr>
    </w:p>
    <w:p w14:paraId="3351AF7C" w14:textId="77777777" w:rsidR="007428E9" w:rsidRPr="007428E9" w:rsidRDefault="007428E9" w:rsidP="00CA1534">
      <w:pPr>
        <w:contextualSpacing/>
        <w:rPr>
          <w:rFonts w:ascii="Calibri" w:hAnsi="Calibri" w:cs="Calibri"/>
          <w:sz w:val="22"/>
          <w:szCs w:val="22"/>
        </w:rPr>
      </w:pPr>
      <w:r w:rsidRPr="007428E9">
        <w:rPr>
          <w:rFonts w:ascii="Calibri" w:hAnsi="Calibri" w:cs="Calibri"/>
          <w:sz w:val="22"/>
          <w:szCs w:val="22"/>
        </w:rPr>
        <w:tab/>
        <w:t>Organization Name:</w:t>
      </w:r>
    </w:p>
    <w:p w14:paraId="5FC5FCF0" w14:textId="77777777" w:rsidR="007428E9" w:rsidRDefault="007428E9" w:rsidP="00CA1534">
      <w:pPr>
        <w:contextualSpacing/>
        <w:rPr>
          <w:rFonts w:ascii="Calibri" w:hAnsi="Calibri" w:cs="Calibri"/>
          <w:sz w:val="22"/>
          <w:szCs w:val="22"/>
        </w:rPr>
      </w:pPr>
      <w:r w:rsidRPr="007428E9">
        <w:rPr>
          <w:rFonts w:ascii="Calibri" w:hAnsi="Calibri" w:cs="Calibri"/>
          <w:sz w:val="22"/>
          <w:szCs w:val="22"/>
        </w:rPr>
        <w:tab/>
        <w:t xml:space="preserve">Industry Sector: </w:t>
      </w:r>
    </w:p>
    <w:p w14:paraId="38B3494C" w14:textId="77777777" w:rsidR="00BA5699" w:rsidRPr="007428E9" w:rsidRDefault="00BA5699" w:rsidP="00CA1534">
      <w:pPr>
        <w:contextualSpacing/>
        <w:rPr>
          <w:rFonts w:ascii="Calibri" w:hAnsi="Calibri" w:cs="Calibri"/>
          <w:sz w:val="22"/>
          <w:szCs w:val="22"/>
        </w:rPr>
      </w:pPr>
    </w:p>
    <w:p w14:paraId="49857BAC" w14:textId="51DA227D" w:rsidR="007428E9" w:rsidRPr="007428E9" w:rsidRDefault="007428E9" w:rsidP="00CA1534">
      <w:pPr>
        <w:ind w:left="720"/>
        <w:contextualSpacing/>
        <w:rPr>
          <w:rFonts w:ascii="Calibri" w:hAnsi="Calibri" w:cs="Calibri"/>
          <w:sz w:val="22"/>
          <w:szCs w:val="22"/>
        </w:rPr>
      </w:pPr>
      <w:r w:rsidRPr="007428E9">
        <w:rPr>
          <w:rFonts w:ascii="Calibri" w:hAnsi="Calibri" w:cs="Calibri"/>
          <w:b/>
          <w:bCs/>
          <w:sz w:val="22"/>
          <w:szCs w:val="22"/>
        </w:rPr>
        <w:t xml:space="preserve">Please provide information for the industry point of contact. </w:t>
      </w:r>
      <w:r w:rsidRPr="007428E9">
        <w:rPr>
          <w:rFonts w:ascii="Calibri" w:hAnsi="Calibri" w:cs="Calibri"/>
          <w:sz w:val="22"/>
          <w:szCs w:val="22"/>
        </w:rPr>
        <w:t>UIDP will use this information to coordinate potential program participation.</w:t>
      </w:r>
      <w:r w:rsidR="00CC1B82">
        <w:rPr>
          <w:rFonts w:ascii="Calibri" w:hAnsi="Calibri" w:cs="Calibri"/>
          <w:sz w:val="22"/>
          <w:szCs w:val="22"/>
        </w:rPr>
        <w:br/>
      </w:r>
    </w:p>
    <w:p w14:paraId="20E65253"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First Name:</w:t>
      </w:r>
    </w:p>
    <w:p w14:paraId="3EF0EFA7" w14:textId="77777777" w:rsidR="007428E9" w:rsidRPr="007428E9" w:rsidRDefault="007428E9" w:rsidP="00CA1534">
      <w:pPr>
        <w:ind w:left="1440"/>
        <w:contextualSpacing/>
        <w:rPr>
          <w:rFonts w:ascii="Calibri" w:hAnsi="Calibri" w:cs="Calibri"/>
          <w:sz w:val="22"/>
          <w:szCs w:val="22"/>
        </w:rPr>
      </w:pPr>
      <w:r w:rsidRPr="007428E9">
        <w:rPr>
          <w:rFonts w:ascii="Calibri" w:hAnsi="Calibri" w:cs="Calibri"/>
          <w:sz w:val="22"/>
          <w:szCs w:val="22"/>
        </w:rPr>
        <w:t>Last Name:</w:t>
      </w:r>
      <w:r w:rsidRPr="007428E9">
        <w:rPr>
          <w:rFonts w:ascii="Calibri" w:hAnsi="Calibri" w:cs="Calibri"/>
          <w:sz w:val="22"/>
          <w:szCs w:val="22"/>
        </w:rPr>
        <w:br/>
        <w:t>Professional Title:</w:t>
      </w:r>
    </w:p>
    <w:p w14:paraId="3C26A7AB" w14:textId="77777777" w:rsidR="007428E9" w:rsidRPr="007428E9" w:rsidRDefault="007428E9" w:rsidP="00CA1534">
      <w:pPr>
        <w:ind w:left="720" w:firstLine="720"/>
        <w:contextualSpacing/>
        <w:rPr>
          <w:rFonts w:ascii="Calibri" w:hAnsi="Calibri" w:cs="Calibri"/>
          <w:sz w:val="22"/>
          <w:szCs w:val="22"/>
        </w:rPr>
      </w:pPr>
      <w:r w:rsidRPr="007428E9">
        <w:rPr>
          <w:rFonts w:ascii="Calibri" w:hAnsi="Calibri" w:cs="Calibri"/>
          <w:sz w:val="22"/>
          <w:szCs w:val="22"/>
        </w:rPr>
        <w:t>Email Address:</w:t>
      </w:r>
    </w:p>
    <w:p w14:paraId="31FB2855" w14:textId="77777777" w:rsidR="007428E9" w:rsidRPr="007428E9" w:rsidRDefault="007428E9" w:rsidP="00CA1534">
      <w:pPr>
        <w:ind w:left="720" w:firstLine="720"/>
        <w:contextualSpacing/>
        <w:rPr>
          <w:rFonts w:ascii="Calibri" w:hAnsi="Calibri" w:cs="Calibri"/>
          <w:sz w:val="22"/>
          <w:szCs w:val="22"/>
        </w:rPr>
      </w:pPr>
    </w:p>
    <w:p w14:paraId="0B471D39" w14:textId="77777777" w:rsidR="007428E9" w:rsidRPr="007428E9" w:rsidRDefault="007428E9" w:rsidP="00CA1534">
      <w:pPr>
        <w:ind w:left="720"/>
        <w:contextualSpacing/>
        <w:rPr>
          <w:rFonts w:ascii="Calibri" w:hAnsi="Calibri" w:cs="Calibri"/>
          <w:b/>
          <w:bCs/>
          <w:sz w:val="22"/>
          <w:szCs w:val="22"/>
        </w:rPr>
      </w:pPr>
      <w:r w:rsidRPr="007428E9">
        <w:rPr>
          <w:rFonts w:ascii="Calibri" w:hAnsi="Calibri" w:cs="Calibri"/>
          <w:b/>
          <w:bCs/>
          <w:sz w:val="22"/>
          <w:szCs w:val="22"/>
        </w:rPr>
        <w:t>Additional Industry Contacts</w:t>
      </w:r>
    </w:p>
    <w:p w14:paraId="4238CD1A" w14:textId="32F0D5BA" w:rsidR="007428E9" w:rsidRPr="007428E9" w:rsidRDefault="00CC1B82" w:rsidP="00CA1534">
      <w:pPr>
        <w:ind w:left="1440"/>
        <w:contextualSpacing/>
        <w:rPr>
          <w:rFonts w:ascii="Calibri" w:hAnsi="Calibri" w:cs="Calibri"/>
          <w:b/>
          <w:bCs/>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Please provide the name and contact information of any additional industry representatives who should receive information regarding this application.</w:t>
      </w:r>
    </w:p>
    <w:p w14:paraId="18213D88" w14:textId="77777777" w:rsidR="007428E9" w:rsidRPr="007428E9" w:rsidRDefault="007428E9" w:rsidP="00CA1534">
      <w:pPr>
        <w:ind w:left="720"/>
        <w:contextualSpacing/>
        <w:rPr>
          <w:rFonts w:ascii="Calibri" w:hAnsi="Calibri" w:cs="Calibri"/>
          <w:b/>
          <w:bCs/>
          <w:sz w:val="22"/>
          <w:szCs w:val="22"/>
        </w:rPr>
      </w:pPr>
    </w:p>
    <w:p w14:paraId="4E425123" w14:textId="477BE31B" w:rsidR="007428E9" w:rsidRP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 xml:space="preserve">Is there anything else you would like UIDP to know regarding the industry information provided above? </w:t>
      </w:r>
    </w:p>
    <w:p w14:paraId="612F9789" w14:textId="77777777" w:rsidR="007428E9" w:rsidRDefault="007428E9" w:rsidP="00CA1534">
      <w:pPr>
        <w:pBdr>
          <w:bottom w:val="single" w:sz="6" w:space="1" w:color="auto"/>
        </w:pBdr>
        <w:contextualSpacing/>
        <w:rPr>
          <w:rFonts w:ascii="Calibri" w:hAnsi="Calibri" w:cs="Calibri"/>
          <w:sz w:val="22"/>
          <w:szCs w:val="22"/>
        </w:rPr>
      </w:pPr>
    </w:p>
    <w:p w14:paraId="0CCAE424" w14:textId="77777777" w:rsidR="00BA5699" w:rsidRDefault="00BA5699" w:rsidP="00CA1534">
      <w:pPr>
        <w:contextualSpacing/>
        <w:rPr>
          <w:rFonts w:ascii="Calibri" w:hAnsi="Calibri" w:cs="Calibri"/>
          <w:sz w:val="22"/>
          <w:szCs w:val="22"/>
        </w:rPr>
      </w:pPr>
    </w:p>
    <w:p w14:paraId="3006F81D" w14:textId="4A788674"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Partnership Information</w:t>
      </w:r>
    </w:p>
    <w:p w14:paraId="0FB54E7B" w14:textId="77777777" w:rsidR="00BA5699" w:rsidRPr="007428E9" w:rsidRDefault="00BA5699" w:rsidP="00CA1534">
      <w:pPr>
        <w:contextualSpacing/>
        <w:rPr>
          <w:rFonts w:ascii="Calibri" w:hAnsi="Calibri" w:cs="Calibri"/>
          <w:b/>
          <w:bCs/>
          <w:sz w:val="22"/>
          <w:szCs w:val="22"/>
        </w:rPr>
      </w:pPr>
    </w:p>
    <w:p w14:paraId="1669420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Please briefly describe the anticipated collaboration and why the partnership is interested in participating in the program. </w:t>
      </w:r>
      <w:r w:rsidRPr="00CC1B82">
        <w:rPr>
          <w:rFonts w:ascii="Calibri" w:hAnsi="Calibri" w:cs="Calibri"/>
          <w:i/>
          <w:iCs/>
          <w:sz w:val="22"/>
          <w:szCs w:val="22"/>
        </w:rPr>
        <w:t>Detailed technical information is not required; applications will not be reviewed for scientific merit.</w:t>
      </w:r>
    </w:p>
    <w:p w14:paraId="675FE8F7" w14:textId="77777777" w:rsidR="007428E9" w:rsidRPr="007428E9" w:rsidRDefault="007428E9" w:rsidP="00CA1534">
      <w:pPr>
        <w:ind w:left="720"/>
        <w:contextualSpacing/>
        <w:rPr>
          <w:rFonts w:ascii="Calibri" w:hAnsi="Calibri" w:cs="Calibri"/>
          <w:sz w:val="22"/>
          <w:szCs w:val="22"/>
        </w:rPr>
      </w:pPr>
    </w:p>
    <w:p w14:paraId="6579451D"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Is this proposal based on a new or existing university-industry collaboration?</w:t>
      </w:r>
    </w:p>
    <w:p w14:paraId="785D4D43"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982134787"/>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New Collaboration </w:t>
      </w:r>
    </w:p>
    <w:p w14:paraId="2E69FA7A"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225562500"/>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Existing Collaboration</w:t>
      </w:r>
    </w:p>
    <w:p w14:paraId="32BAECF8" w14:textId="77777777" w:rsidR="007428E9" w:rsidRPr="007428E9" w:rsidRDefault="007428E9" w:rsidP="00CA1534">
      <w:pPr>
        <w:ind w:left="720"/>
        <w:contextualSpacing/>
        <w:rPr>
          <w:rFonts w:ascii="Calibri" w:hAnsi="Calibri" w:cs="Calibri"/>
          <w:sz w:val="22"/>
          <w:szCs w:val="22"/>
        </w:rPr>
      </w:pPr>
    </w:p>
    <w:p w14:paraId="4821A6FB"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What is the primary discipline or general research area associated with the proposed collaboration?</w:t>
      </w:r>
    </w:p>
    <w:p w14:paraId="4E0FD090"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839123299"/>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Chemistry</w:t>
      </w:r>
    </w:p>
    <w:p w14:paraId="4FC0F4E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809203422"/>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Computer and Information Sciences and Engineering </w:t>
      </w:r>
    </w:p>
    <w:p w14:paraId="38815FB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57380476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Engineering</w:t>
      </w:r>
    </w:p>
    <w:p w14:paraId="564303F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6114394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Geosciences </w:t>
      </w:r>
    </w:p>
    <w:p w14:paraId="63FB216B"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005899603"/>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Life Sciences </w:t>
      </w:r>
    </w:p>
    <w:p w14:paraId="343E0327"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25420881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Materials Research </w:t>
      </w:r>
    </w:p>
    <w:p w14:paraId="4A0BBD9E" w14:textId="77777777" w:rsidR="007428E9" w:rsidRPr="007428E9" w:rsidRDefault="007428E9" w:rsidP="00CA1534">
      <w:pPr>
        <w:ind w:left="720"/>
        <w:contextualSpacing/>
        <w:rPr>
          <w:rFonts w:ascii="Calibri" w:hAnsi="Calibri" w:cs="Calibri"/>
          <w:sz w:val="22"/>
          <w:szCs w:val="22"/>
        </w:rPr>
      </w:pPr>
      <w:r w:rsidRPr="007428E9">
        <w:rPr>
          <w:rFonts w:ascii="Calibri" w:eastAsia="MS Gothic" w:hAnsi="Calibri" w:cs="Calibri"/>
          <w:sz w:val="22"/>
          <w:szCs w:val="22"/>
        </w:rPr>
        <w:tab/>
      </w:r>
      <w:sdt>
        <w:sdtPr>
          <w:rPr>
            <w:rFonts w:ascii="Calibri" w:hAnsi="Calibri" w:cs="Calibri"/>
            <w:sz w:val="22"/>
            <w:szCs w:val="22"/>
          </w:rPr>
          <w:id w:val="-164742859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Mathematical Sciences </w:t>
      </w:r>
    </w:p>
    <w:p w14:paraId="3F76370E"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207920017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Physics and Astronomy </w:t>
      </w:r>
    </w:p>
    <w:p w14:paraId="352AFA10"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45765308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Psychology </w:t>
      </w:r>
    </w:p>
    <w:p w14:paraId="4CC819D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1743868341"/>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Social Sciences </w:t>
      </w:r>
    </w:p>
    <w:p w14:paraId="3393573F"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ab/>
      </w:r>
      <w:sdt>
        <w:sdtPr>
          <w:rPr>
            <w:rFonts w:ascii="Calibri" w:hAnsi="Calibri" w:cs="Calibri"/>
            <w:sz w:val="22"/>
            <w:szCs w:val="22"/>
          </w:rPr>
          <w:id w:val="36633986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STEM Education and Learning Research</w:t>
      </w:r>
    </w:p>
    <w:p w14:paraId="6C0331F6" w14:textId="77777777" w:rsidR="007428E9" w:rsidRPr="007428E9" w:rsidRDefault="007428E9" w:rsidP="00CA1534">
      <w:pPr>
        <w:contextualSpacing/>
        <w:rPr>
          <w:rFonts w:ascii="Calibri" w:hAnsi="Calibri" w:cs="Calibri"/>
          <w:sz w:val="22"/>
          <w:szCs w:val="22"/>
        </w:rPr>
      </w:pPr>
    </w:p>
    <w:p w14:paraId="614D4263" w14:textId="6F103EC9" w:rsidR="007428E9" w:rsidRPr="007428E9" w:rsidRDefault="00CC1B82" w:rsidP="00CA1534">
      <w:pPr>
        <w:ind w:left="720"/>
        <w:contextualSpacing/>
        <w:rPr>
          <w:rFonts w:ascii="Calibri" w:hAnsi="Calibri" w:cs="Calibri"/>
          <w:sz w:val="22"/>
          <w:szCs w:val="22"/>
        </w:rPr>
      </w:pPr>
      <w:r w:rsidRPr="007428E9">
        <w:rPr>
          <w:rFonts w:ascii="Calibri" w:hAnsi="Calibri" w:cs="Calibri"/>
          <w:sz w:val="22"/>
          <w:szCs w:val="22"/>
        </w:rPr>
        <w:t>(Optional)</w:t>
      </w:r>
      <w:r>
        <w:rPr>
          <w:rFonts w:ascii="Calibri" w:hAnsi="Calibri" w:cs="Calibri"/>
          <w:sz w:val="22"/>
          <w:szCs w:val="22"/>
        </w:rPr>
        <w:t xml:space="preserve"> </w:t>
      </w:r>
      <w:r w:rsidR="007428E9" w:rsidRPr="007428E9">
        <w:rPr>
          <w:rFonts w:ascii="Calibri" w:hAnsi="Calibri" w:cs="Calibri"/>
          <w:sz w:val="22"/>
          <w:szCs w:val="22"/>
        </w:rPr>
        <w:t xml:space="preserve">Is there anything else you would like UIDP to know regarding the partnership information provided above? </w:t>
      </w:r>
    </w:p>
    <w:p w14:paraId="6BF8C9B9" w14:textId="77777777" w:rsidR="007428E9" w:rsidRPr="007428E9" w:rsidRDefault="007428E9" w:rsidP="00CA1534">
      <w:pPr>
        <w:ind w:left="720"/>
        <w:contextualSpacing/>
        <w:rPr>
          <w:rFonts w:ascii="Calibri" w:hAnsi="Calibri" w:cs="Calibri"/>
          <w:sz w:val="22"/>
          <w:szCs w:val="22"/>
        </w:rPr>
      </w:pPr>
    </w:p>
    <w:p w14:paraId="425F9E6A" w14:textId="77777777" w:rsidR="007428E9" w:rsidRPr="007428E9" w:rsidRDefault="007428E9" w:rsidP="00CA1534">
      <w:pPr>
        <w:ind w:left="720"/>
        <w:contextualSpacing/>
        <w:rPr>
          <w:rFonts w:ascii="Calibri" w:hAnsi="Calibri" w:cs="Calibri"/>
          <w:sz w:val="22"/>
          <w:szCs w:val="22"/>
        </w:rPr>
      </w:pPr>
      <w:sdt>
        <w:sdtPr>
          <w:rPr>
            <w:rFonts w:ascii="Calibri" w:hAnsi="Calibri" w:cs="Calibri"/>
            <w:sz w:val="22"/>
            <w:szCs w:val="22"/>
          </w:rPr>
          <w:id w:val="-1708562486"/>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Both organizations have discussed potential participation and believe they could move forward with program onboarding if selected. </w:t>
      </w:r>
    </w:p>
    <w:p w14:paraId="694D2B09" w14:textId="77777777" w:rsidR="007428E9" w:rsidRDefault="007428E9" w:rsidP="00CA1534">
      <w:pPr>
        <w:pBdr>
          <w:bottom w:val="single" w:sz="6" w:space="1" w:color="auto"/>
        </w:pBdr>
        <w:contextualSpacing/>
        <w:rPr>
          <w:rFonts w:ascii="Calibri" w:hAnsi="Calibri" w:cs="Calibri"/>
          <w:sz w:val="22"/>
          <w:szCs w:val="22"/>
        </w:rPr>
      </w:pPr>
      <w:r w:rsidRPr="007428E9">
        <w:rPr>
          <w:rFonts w:ascii="Calibri" w:hAnsi="Calibri" w:cs="Calibri"/>
          <w:sz w:val="22"/>
          <w:szCs w:val="22"/>
        </w:rPr>
        <w:t xml:space="preserve"> </w:t>
      </w:r>
    </w:p>
    <w:p w14:paraId="23A5B583" w14:textId="77777777" w:rsidR="00BA5699" w:rsidRPr="007428E9" w:rsidRDefault="00BA5699" w:rsidP="00CA1534">
      <w:pPr>
        <w:contextualSpacing/>
        <w:rPr>
          <w:rFonts w:ascii="Calibri" w:hAnsi="Calibri" w:cs="Calibri"/>
          <w:sz w:val="22"/>
          <w:szCs w:val="22"/>
        </w:rPr>
      </w:pPr>
    </w:p>
    <w:p w14:paraId="5078F300"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Program Participation and Readiness</w:t>
      </w:r>
    </w:p>
    <w:p w14:paraId="25A06861" w14:textId="77777777" w:rsidR="00BA5699" w:rsidRDefault="00BA5699" w:rsidP="00CA1534">
      <w:pPr>
        <w:ind w:left="720"/>
        <w:contextualSpacing/>
        <w:rPr>
          <w:rFonts w:ascii="Calibri" w:eastAsia="MS Gothic" w:hAnsi="Calibri" w:cs="Calibri"/>
          <w:sz w:val="22"/>
          <w:szCs w:val="22"/>
        </w:rPr>
      </w:pPr>
    </w:p>
    <w:p w14:paraId="4B0F3512" w14:textId="273133E4" w:rsidR="007428E9" w:rsidRDefault="007428E9" w:rsidP="00CA1534">
      <w:pPr>
        <w:ind w:left="720"/>
        <w:contextualSpacing/>
        <w:rPr>
          <w:rFonts w:ascii="Calibri" w:eastAsia="MS Gothic" w:hAnsi="Calibri" w:cs="Calibri"/>
          <w:sz w:val="22"/>
          <w:szCs w:val="22"/>
        </w:rPr>
      </w:pPr>
      <w:r w:rsidRPr="007428E9">
        <w:rPr>
          <w:rFonts w:ascii="Calibri" w:eastAsia="MS Gothic" w:hAnsi="Calibri" w:cs="Calibri"/>
          <w:sz w:val="22"/>
          <w:szCs w:val="22"/>
        </w:rPr>
        <w:t>Approximately how many students might the partnership anticipate supporting through the program? (If known)</w:t>
      </w:r>
    </w:p>
    <w:p w14:paraId="1117C302" w14:textId="77777777" w:rsidR="006F5194" w:rsidRDefault="006F5194" w:rsidP="00CA1534">
      <w:pPr>
        <w:ind w:left="720"/>
        <w:contextualSpacing/>
        <w:rPr>
          <w:rFonts w:ascii="Calibri" w:eastAsia="MS Gothic" w:hAnsi="Calibri" w:cs="Calibri"/>
          <w:sz w:val="22"/>
          <w:szCs w:val="22"/>
        </w:rPr>
      </w:pPr>
    </w:p>
    <w:p w14:paraId="58712F31" w14:textId="2EBCA837" w:rsidR="006F5194" w:rsidRPr="006F5194" w:rsidRDefault="006F5194" w:rsidP="006F5194">
      <w:pPr>
        <w:ind w:left="720"/>
        <w:contextualSpacing/>
        <w:rPr>
          <w:rFonts w:ascii="Calibri" w:eastAsia="MS Gothic" w:hAnsi="Calibri" w:cs="Calibri"/>
          <w:sz w:val="22"/>
          <w:szCs w:val="22"/>
        </w:rPr>
      </w:pPr>
      <w:r w:rsidRPr="006F5194">
        <w:rPr>
          <w:rFonts w:ascii="Calibri" w:eastAsia="MS Gothic" w:hAnsi="Calibri" w:cs="Calibri"/>
          <w:sz w:val="22"/>
          <w:szCs w:val="22"/>
        </w:rPr>
        <w:t>Which of the following best describes the anticipated entry point for the student(s) supported through your partnership?</w:t>
      </w:r>
      <w:r w:rsidR="003A0691">
        <w:rPr>
          <w:rFonts w:ascii="Calibri" w:eastAsia="MS Gothic" w:hAnsi="Calibri" w:cs="Calibri"/>
          <w:sz w:val="22"/>
          <w:szCs w:val="22"/>
        </w:rPr>
        <w:t xml:space="preserve"> (Select all that apply)</w:t>
      </w:r>
    </w:p>
    <w:p w14:paraId="092C4817" w14:textId="77777777" w:rsidR="006F5194" w:rsidRPr="006F5194" w:rsidRDefault="006F5194" w:rsidP="006F5194">
      <w:pPr>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First-year PhD student beginning Fall 2026 </w:t>
      </w:r>
    </w:p>
    <w:p w14:paraId="02D6534E" w14:textId="77777777" w:rsidR="006F5194" w:rsidRPr="006F5194" w:rsidRDefault="006F5194" w:rsidP="006F5194">
      <w:pPr>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Second-year PhD student beginning Fall 2026 </w:t>
      </w:r>
    </w:p>
    <w:p w14:paraId="73468C9B" w14:textId="77777777" w:rsidR="006F5194" w:rsidRPr="006F5194" w:rsidRDefault="006F5194" w:rsidP="006F5194">
      <w:pPr>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First-year PhD student beginning Fall 2027 </w:t>
      </w:r>
    </w:p>
    <w:p w14:paraId="748D1C21" w14:textId="77777777" w:rsidR="006F5194" w:rsidRPr="006F5194" w:rsidRDefault="006F5194" w:rsidP="006F5194">
      <w:pPr>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Second-year PhD student beginning Fall 2027 </w:t>
      </w:r>
    </w:p>
    <w:p w14:paraId="647D1EA3" w14:textId="77777777" w:rsidR="006F5194" w:rsidRPr="006F5194" w:rsidRDefault="006F5194" w:rsidP="006F5194">
      <w:pPr>
        <w:ind w:left="1440"/>
        <w:contextualSpacing/>
        <w:rPr>
          <w:rFonts w:ascii="Calibri" w:eastAsia="MS Gothic" w:hAnsi="Calibri" w:cs="Calibri"/>
          <w:sz w:val="22"/>
          <w:szCs w:val="22"/>
        </w:rPr>
      </w:pPr>
      <w:r w:rsidRPr="006F5194">
        <w:rPr>
          <w:rFonts w:ascii="Segoe UI Symbol" w:eastAsia="MS Gothic" w:hAnsi="Segoe UI Symbol" w:cs="Segoe UI Symbol"/>
          <w:sz w:val="22"/>
          <w:szCs w:val="22"/>
        </w:rPr>
        <w:t>☐</w:t>
      </w:r>
      <w:r w:rsidRPr="006F5194">
        <w:rPr>
          <w:rFonts w:ascii="Calibri" w:eastAsia="MS Gothic" w:hAnsi="Calibri" w:cs="Calibri"/>
          <w:sz w:val="22"/>
          <w:szCs w:val="22"/>
        </w:rPr>
        <w:t xml:space="preserve"> Undetermined</w:t>
      </w:r>
    </w:p>
    <w:p w14:paraId="2173C6DD" w14:textId="77777777" w:rsidR="007428E9" w:rsidRDefault="007428E9" w:rsidP="006F5194">
      <w:pPr>
        <w:contextualSpacing/>
        <w:rPr>
          <w:rFonts w:ascii="Calibri" w:eastAsia="MS Gothic" w:hAnsi="Calibri" w:cs="Calibri"/>
          <w:sz w:val="22"/>
          <w:szCs w:val="22"/>
        </w:rPr>
      </w:pPr>
    </w:p>
    <w:p w14:paraId="57E475F9" w14:textId="77777777" w:rsidR="006F5194" w:rsidRPr="007428E9" w:rsidRDefault="006F5194" w:rsidP="006F5194">
      <w:pPr>
        <w:contextualSpacing/>
        <w:rPr>
          <w:rFonts w:ascii="Calibri" w:eastAsia="MS Gothic" w:hAnsi="Calibri" w:cs="Calibri"/>
          <w:sz w:val="22"/>
          <w:szCs w:val="22"/>
        </w:rPr>
      </w:pPr>
    </w:p>
    <w:p w14:paraId="71A0BF29"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lastRenderedPageBreak/>
        <w:t>How does the partnership anticipate structuring the student’s industry-based research experience?</w:t>
      </w:r>
    </w:p>
    <w:p w14:paraId="3ED26E8C"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2112273132"/>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Multiple shorter placements </w:t>
      </w:r>
    </w:p>
    <w:p w14:paraId="29E7C501"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812711777"/>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One extended placement </w:t>
      </w:r>
    </w:p>
    <w:p w14:paraId="3B7D9087"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1057782322"/>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A combination of shorter and longer placements </w:t>
      </w:r>
    </w:p>
    <w:p w14:paraId="5B1E6ABA" w14:textId="77777777" w:rsidR="007428E9" w:rsidRPr="007428E9" w:rsidRDefault="007428E9" w:rsidP="00CA1534">
      <w:pPr>
        <w:ind w:left="720"/>
        <w:contextualSpacing/>
        <w:rPr>
          <w:rFonts w:ascii="Calibri" w:hAnsi="Calibri" w:cs="Calibri"/>
          <w:sz w:val="22"/>
          <w:szCs w:val="22"/>
        </w:rPr>
      </w:pPr>
      <w:r w:rsidRPr="007428E9">
        <w:rPr>
          <w:rFonts w:ascii="Calibri" w:hAnsi="Calibri" w:cs="Calibri"/>
          <w:sz w:val="22"/>
          <w:szCs w:val="22"/>
        </w:rPr>
        <w:t xml:space="preserve"> </w:t>
      </w:r>
      <w:r w:rsidRPr="007428E9">
        <w:rPr>
          <w:rFonts w:ascii="Calibri" w:hAnsi="Calibri" w:cs="Calibri"/>
          <w:sz w:val="22"/>
          <w:szCs w:val="22"/>
        </w:rPr>
        <w:tab/>
      </w:r>
      <w:sdt>
        <w:sdtPr>
          <w:rPr>
            <w:rFonts w:ascii="Calibri" w:hAnsi="Calibri" w:cs="Calibri"/>
            <w:sz w:val="22"/>
            <w:szCs w:val="22"/>
          </w:rPr>
          <w:id w:val="1477560619"/>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Undetermined </w:t>
      </w:r>
    </w:p>
    <w:p w14:paraId="38F139B0" w14:textId="77777777" w:rsidR="007428E9" w:rsidRPr="007428E9" w:rsidRDefault="007428E9" w:rsidP="00CA1534">
      <w:pPr>
        <w:ind w:left="720"/>
        <w:contextualSpacing/>
        <w:rPr>
          <w:rFonts w:ascii="Calibri" w:hAnsi="Calibri" w:cs="Calibri"/>
          <w:sz w:val="22"/>
          <w:szCs w:val="22"/>
        </w:rPr>
      </w:pPr>
    </w:p>
    <w:p w14:paraId="193EDFCB" w14:textId="77777777" w:rsidR="007428E9" w:rsidRPr="007428E9" w:rsidRDefault="007428E9" w:rsidP="00CA1534">
      <w:pPr>
        <w:ind w:left="720"/>
        <w:contextualSpacing/>
        <w:rPr>
          <w:rFonts w:ascii="Calibri" w:hAnsi="Calibri" w:cs="Calibri"/>
          <w:sz w:val="22"/>
          <w:szCs w:val="22"/>
        </w:rPr>
      </w:pPr>
      <w:sdt>
        <w:sdtPr>
          <w:rPr>
            <w:rFonts w:ascii="Calibri" w:hAnsi="Calibri" w:cs="Calibri"/>
            <w:sz w:val="22"/>
            <w:szCs w:val="22"/>
          </w:rPr>
          <w:id w:val="-1934965427"/>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understand that student selection and mentor identification are joint responsibilities of the university and industry partner. </w:t>
      </w:r>
    </w:p>
    <w:p w14:paraId="1C1C33D5" w14:textId="77777777" w:rsidR="007428E9" w:rsidRPr="007428E9" w:rsidRDefault="007428E9" w:rsidP="00CA1534">
      <w:pPr>
        <w:ind w:left="720"/>
        <w:contextualSpacing/>
        <w:rPr>
          <w:rFonts w:ascii="Calibri" w:hAnsi="Calibri" w:cs="Calibri"/>
          <w:sz w:val="22"/>
          <w:szCs w:val="22"/>
        </w:rPr>
      </w:pPr>
    </w:p>
    <w:p w14:paraId="00FD37FE" w14:textId="77777777" w:rsidR="007428E9" w:rsidRPr="007428E9" w:rsidRDefault="007428E9" w:rsidP="00CA1534">
      <w:pPr>
        <w:ind w:left="720"/>
        <w:contextualSpacing/>
        <w:rPr>
          <w:rFonts w:ascii="Calibri" w:hAnsi="Calibri" w:cs="Calibri"/>
          <w:sz w:val="22"/>
          <w:szCs w:val="22"/>
        </w:rPr>
      </w:pPr>
      <w:sdt>
        <w:sdtPr>
          <w:rPr>
            <w:rFonts w:ascii="Calibri" w:hAnsi="Calibri" w:cs="Calibri"/>
            <w:sz w:val="22"/>
            <w:szCs w:val="22"/>
          </w:rPr>
          <w:id w:val="-784424948"/>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understand that participation in the program includes expectations for sustained joint academic and industry mentorship, including development and ongoing use of an Individual Development Plan (IDP).</w:t>
      </w:r>
    </w:p>
    <w:p w14:paraId="0D59B4F0" w14:textId="77777777" w:rsidR="007428E9" w:rsidRPr="007428E9" w:rsidRDefault="007428E9" w:rsidP="00CA1534">
      <w:pPr>
        <w:pBdr>
          <w:bottom w:val="single" w:sz="6" w:space="1" w:color="auto"/>
        </w:pBdr>
        <w:contextualSpacing/>
        <w:rPr>
          <w:rFonts w:ascii="Calibri" w:hAnsi="Calibri" w:cs="Calibri"/>
          <w:sz w:val="22"/>
          <w:szCs w:val="22"/>
        </w:rPr>
      </w:pPr>
    </w:p>
    <w:p w14:paraId="3656ED73" w14:textId="77777777" w:rsidR="007428E9" w:rsidRPr="007428E9" w:rsidRDefault="007428E9" w:rsidP="00CA1534">
      <w:pPr>
        <w:contextualSpacing/>
        <w:rPr>
          <w:rFonts w:ascii="Calibri" w:hAnsi="Calibri" w:cs="Calibri"/>
          <w:sz w:val="22"/>
          <w:szCs w:val="22"/>
        </w:rPr>
      </w:pPr>
    </w:p>
    <w:p w14:paraId="3FE026E6" w14:textId="77777777" w:rsidR="007428E9" w:rsidRDefault="007428E9" w:rsidP="00CA1534">
      <w:pPr>
        <w:contextualSpacing/>
        <w:rPr>
          <w:rFonts w:ascii="Calibri" w:hAnsi="Calibri" w:cs="Calibri"/>
          <w:b/>
          <w:bCs/>
          <w:sz w:val="22"/>
          <w:szCs w:val="22"/>
        </w:rPr>
      </w:pPr>
      <w:r w:rsidRPr="007428E9">
        <w:rPr>
          <w:rFonts w:ascii="Calibri" w:hAnsi="Calibri" w:cs="Calibri"/>
          <w:b/>
          <w:bCs/>
          <w:sz w:val="22"/>
          <w:szCs w:val="22"/>
        </w:rPr>
        <w:t xml:space="preserve">Program Requirements and Acknowledgments </w:t>
      </w:r>
    </w:p>
    <w:p w14:paraId="31F6E025" w14:textId="77777777" w:rsidR="00BA5699" w:rsidRPr="007428E9" w:rsidRDefault="00BA5699" w:rsidP="00CA1534">
      <w:pPr>
        <w:contextualSpacing/>
        <w:rPr>
          <w:rFonts w:ascii="Calibri" w:hAnsi="Calibri" w:cs="Calibri"/>
          <w:b/>
          <w:bCs/>
          <w:sz w:val="22"/>
          <w:szCs w:val="22"/>
        </w:rPr>
      </w:pPr>
    </w:p>
    <w:p w14:paraId="15412265"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Program Frameworks </w:t>
      </w:r>
    </w:p>
    <w:p w14:paraId="7ED13230" w14:textId="77777777" w:rsidR="007428E9" w:rsidRDefault="007428E9" w:rsidP="00CA1534">
      <w:pPr>
        <w:ind w:left="1440"/>
        <w:contextualSpacing/>
        <w:rPr>
          <w:rFonts w:ascii="Calibri" w:hAnsi="Calibri" w:cs="Calibri"/>
          <w:sz w:val="22"/>
          <w:szCs w:val="22"/>
        </w:rPr>
      </w:pPr>
      <w:sdt>
        <w:sdtPr>
          <w:rPr>
            <w:rFonts w:ascii="Calibri" w:hAnsi="Calibri" w:cs="Calibri"/>
            <w:sz w:val="22"/>
            <w:szCs w:val="22"/>
          </w:rPr>
          <w:id w:val="-2027393614"/>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understand that final participation in the program will require the university and industry partner to certify to UIDP that key program frameworks have been mutually defined and documented, as outlined in the program materials.</w:t>
      </w:r>
    </w:p>
    <w:p w14:paraId="49CF0EC5" w14:textId="77777777" w:rsidR="00BA5699" w:rsidRPr="007428E9" w:rsidRDefault="00BA5699" w:rsidP="00CA1534">
      <w:pPr>
        <w:ind w:left="1440"/>
        <w:contextualSpacing/>
        <w:rPr>
          <w:rFonts w:ascii="Calibri" w:hAnsi="Calibri" w:cs="Calibri"/>
          <w:sz w:val="22"/>
          <w:szCs w:val="22"/>
        </w:rPr>
      </w:pPr>
    </w:p>
    <w:p w14:paraId="3A7F4FCD"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Intellectual Property </w:t>
      </w:r>
    </w:p>
    <w:p w14:paraId="412548C2" w14:textId="77777777" w:rsidR="007428E9" w:rsidRPr="007428E9" w:rsidRDefault="007428E9" w:rsidP="00CA1534">
      <w:pPr>
        <w:ind w:left="1440"/>
        <w:contextualSpacing/>
        <w:rPr>
          <w:rFonts w:ascii="Calibri" w:hAnsi="Calibri" w:cs="Calibri"/>
          <w:sz w:val="22"/>
          <w:szCs w:val="22"/>
        </w:rPr>
      </w:pPr>
      <w:sdt>
        <w:sdtPr>
          <w:rPr>
            <w:rFonts w:ascii="Calibri" w:hAnsi="Calibri" w:cs="Calibri"/>
            <w:sz w:val="22"/>
            <w:szCs w:val="22"/>
          </w:rPr>
          <w:id w:val="-970123131"/>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understand that participating partners will be required to establish agreements addressing intellectual property, confidentiality, publication, and related considerations prior to formal program participation.</w:t>
      </w:r>
    </w:p>
    <w:p w14:paraId="4E6519C9" w14:textId="77777777" w:rsidR="007428E9" w:rsidRDefault="007428E9" w:rsidP="00CA1534">
      <w:pPr>
        <w:ind w:left="1440"/>
        <w:contextualSpacing/>
        <w:rPr>
          <w:rFonts w:ascii="Calibri" w:hAnsi="Calibri" w:cs="Calibri"/>
          <w:sz w:val="22"/>
          <w:szCs w:val="22"/>
        </w:rPr>
      </w:pPr>
      <w:sdt>
        <w:sdtPr>
          <w:rPr>
            <w:rFonts w:ascii="Calibri" w:hAnsi="Calibri" w:cs="Calibri"/>
            <w:sz w:val="22"/>
            <w:szCs w:val="22"/>
          </w:rPr>
          <w:id w:val="1464769711"/>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understand that intellectual property terms are negotiated independently by the university and industry partner and are not prescribed by the program.</w:t>
      </w:r>
    </w:p>
    <w:p w14:paraId="0435A2F8" w14:textId="77777777" w:rsidR="00BA5699" w:rsidRPr="007428E9" w:rsidRDefault="00BA5699" w:rsidP="00CA1534">
      <w:pPr>
        <w:ind w:left="1440"/>
        <w:contextualSpacing/>
        <w:rPr>
          <w:rFonts w:ascii="Calibri" w:hAnsi="Calibri" w:cs="Calibri"/>
          <w:sz w:val="22"/>
          <w:szCs w:val="22"/>
        </w:rPr>
      </w:pPr>
    </w:p>
    <w:p w14:paraId="179B0FA9"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Funding Structure </w:t>
      </w:r>
    </w:p>
    <w:p w14:paraId="32B47F7E" w14:textId="503A178F" w:rsidR="007428E9" w:rsidRDefault="007428E9" w:rsidP="00CA1534">
      <w:pPr>
        <w:ind w:left="1440"/>
        <w:contextualSpacing/>
        <w:rPr>
          <w:rFonts w:ascii="Calibri" w:hAnsi="Calibri" w:cs="Calibri"/>
          <w:sz w:val="22"/>
          <w:szCs w:val="22"/>
        </w:rPr>
      </w:pPr>
      <w:sdt>
        <w:sdtPr>
          <w:rPr>
            <w:rFonts w:ascii="Calibri" w:hAnsi="Calibri" w:cs="Calibri"/>
            <w:sz w:val="22"/>
            <w:szCs w:val="22"/>
          </w:rPr>
          <w:id w:val="1665197924"/>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understand the program funding structure described in the program materials, including the university-supported first year of doctoral funding and the minimum industry contribution expectations associated with participation in the program.</w:t>
      </w:r>
    </w:p>
    <w:p w14:paraId="27D28D11" w14:textId="77777777" w:rsidR="00BA5699" w:rsidRPr="007428E9" w:rsidRDefault="00BA5699" w:rsidP="00CA1534">
      <w:pPr>
        <w:ind w:left="1440"/>
        <w:contextualSpacing/>
        <w:rPr>
          <w:rFonts w:ascii="Calibri" w:hAnsi="Calibri" w:cs="Calibri"/>
          <w:sz w:val="22"/>
          <w:szCs w:val="22"/>
        </w:rPr>
      </w:pPr>
    </w:p>
    <w:p w14:paraId="518BC7FC"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Program Participation </w:t>
      </w:r>
    </w:p>
    <w:p w14:paraId="7A83E5C3" w14:textId="77777777" w:rsidR="007428E9" w:rsidRPr="007428E9" w:rsidRDefault="007428E9" w:rsidP="00CA1534">
      <w:pPr>
        <w:contextualSpacing/>
        <w:rPr>
          <w:rFonts w:ascii="Calibri" w:hAnsi="Calibri" w:cs="Calibri"/>
          <w:sz w:val="22"/>
          <w:szCs w:val="22"/>
        </w:rPr>
      </w:pPr>
      <w:r w:rsidRPr="007428E9">
        <w:rPr>
          <w:rFonts w:ascii="Calibri" w:hAnsi="Calibri" w:cs="Calibri"/>
          <w:b/>
          <w:bCs/>
          <w:sz w:val="22"/>
          <w:szCs w:val="22"/>
        </w:rPr>
        <w:tab/>
      </w:r>
      <w:r w:rsidRPr="007428E9">
        <w:rPr>
          <w:rFonts w:ascii="Calibri" w:hAnsi="Calibri" w:cs="Calibri"/>
          <w:b/>
          <w:bCs/>
          <w:sz w:val="22"/>
          <w:szCs w:val="22"/>
        </w:rPr>
        <w:tab/>
      </w:r>
      <w:sdt>
        <w:sdtPr>
          <w:rPr>
            <w:rFonts w:ascii="Calibri" w:hAnsi="Calibri" w:cs="Calibri"/>
            <w:sz w:val="22"/>
            <w:szCs w:val="22"/>
          </w:rPr>
          <w:id w:val="709465206"/>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are willing to participate in program cohort activities and convenings.</w:t>
      </w:r>
    </w:p>
    <w:p w14:paraId="3112542A" w14:textId="77777777" w:rsidR="007428E9" w:rsidRDefault="007428E9" w:rsidP="00CA1534">
      <w:pPr>
        <w:ind w:left="1440"/>
        <w:contextualSpacing/>
        <w:rPr>
          <w:rFonts w:ascii="Calibri" w:hAnsi="Calibri" w:cs="Calibri"/>
          <w:sz w:val="22"/>
          <w:szCs w:val="22"/>
        </w:rPr>
      </w:pPr>
      <w:sdt>
        <w:sdtPr>
          <w:rPr>
            <w:rFonts w:ascii="Calibri" w:hAnsi="Calibri" w:cs="Calibri"/>
            <w:sz w:val="22"/>
            <w:szCs w:val="22"/>
          </w:rPr>
          <w:id w:val="1285535084"/>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We are willing to participate in program evaluation activities designed to inform program learning, refinement, and potential future scaling.</w:t>
      </w:r>
    </w:p>
    <w:p w14:paraId="1F0B7278" w14:textId="77777777" w:rsidR="00BA5699" w:rsidRPr="007428E9" w:rsidRDefault="00BA5699" w:rsidP="00CA1534">
      <w:pPr>
        <w:ind w:left="1440"/>
        <w:contextualSpacing/>
        <w:rPr>
          <w:rFonts w:ascii="Calibri" w:hAnsi="Calibri" w:cs="Calibri"/>
          <w:sz w:val="22"/>
          <w:szCs w:val="22"/>
        </w:rPr>
      </w:pPr>
    </w:p>
    <w:p w14:paraId="27339F82" w14:textId="77777777" w:rsidR="007428E9" w:rsidRPr="007428E9" w:rsidRDefault="007428E9" w:rsidP="00CA1534">
      <w:pPr>
        <w:contextualSpacing/>
        <w:rPr>
          <w:rFonts w:ascii="Calibri" w:hAnsi="Calibri" w:cs="Calibri"/>
          <w:b/>
          <w:bCs/>
          <w:sz w:val="22"/>
          <w:szCs w:val="22"/>
        </w:rPr>
      </w:pPr>
      <w:r w:rsidRPr="007428E9">
        <w:rPr>
          <w:rFonts w:ascii="Calibri" w:hAnsi="Calibri" w:cs="Calibri"/>
          <w:b/>
          <w:bCs/>
          <w:sz w:val="22"/>
          <w:szCs w:val="22"/>
        </w:rPr>
        <w:tab/>
        <w:t xml:space="preserve">Submission Confirmation </w:t>
      </w:r>
    </w:p>
    <w:p w14:paraId="027B0650" w14:textId="77777777" w:rsidR="007428E9" w:rsidRPr="007428E9" w:rsidRDefault="007428E9" w:rsidP="00CA1534">
      <w:pPr>
        <w:ind w:left="1440"/>
        <w:contextualSpacing/>
        <w:rPr>
          <w:rFonts w:ascii="Calibri" w:hAnsi="Calibri" w:cs="Calibri"/>
          <w:sz w:val="22"/>
          <w:szCs w:val="22"/>
        </w:rPr>
      </w:pPr>
      <w:sdt>
        <w:sdtPr>
          <w:rPr>
            <w:rFonts w:ascii="Calibri" w:hAnsi="Calibri" w:cs="Calibri"/>
            <w:sz w:val="22"/>
            <w:szCs w:val="22"/>
          </w:rPr>
          <w:id w:val="-227844725"/>
          <w14:checkbox>
            <w14:checked w14:val="0"/>
            <w14:checkedState w14:val="2612" w14:font="MS Gothic"/>
            <w14:uncheckedState w14:val="2610" w14:font="MS Gothic"/>
          </w14:checkbox>
        </w:sdtPr>
        <w:sdtContent>
          <w:r w:rsidRPr="007428E9">
            <w:rPr>
              <w:rFonts w:ascii="Segoe UI Symbol" w:eastAsia="MS Gothic" w:hAnsi="Segoe UI Symbol" w:cs="Segoe UI Symbol"/>
              <w:sz w:val="22"/>
              <w:szCs w:val="22"/>
            </w:rPr>
            <w:t>☐</w:t>
          </w:r>
        </w:sdtContent>
      </w:sdt>
      <w:r w:rsidRPr="007428E9">
        <w:rPr>
          <w:rFonts w:ascii="Calibri" w:hAnsi="Calibri" w:cs="Calibri"/>
          <w:sz w:val="22"/>
          <w:szCs w:val="22"/>
        </w:rPr>
        <w:t xml:space="preserve"> I certify that the information provided in this application is accurate to the best of my knowledge.</w:t>
      </w:r>
    </w:p>
    <w:p w14:paraId="0991388A" w14:textId="263C9831" w:rsidR="006C6681" w:rsidRPr="007428E9" w:rsidRDefault="006C6681" w:rsidP="00CA1534">
      <w:pPr>
        <w:contextualSpacing/>
        <w:rPr>
          <w:rFonts w:ascii="Calibri" w:hAnsi="Calibri" w:cs="Calibri"/>
          <w:sz w:val="22"/>
          <w:szCs w:val="22"/>
        </w:rPr>
      </w:pPr>
    </w:p>
    <w:sectPr w:rsidR="006C6681" w:rsidRPr="007428E9" w:rsidSect="00CA1534">
      <w:headerReference w:type="default" r:id="rId10"/>
      <w:footerReference w:type="default" r:id="rId11"/>
      <w:pgSz w:w="12240" w:h="15840"/>
      <w:pgMar w:top="2160" w:right="1440" w:bottom="1440" w:left="1440" w:header="720" w:footer="66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9C951" w14:textId="77777777" w:rsidR="00125812" w:rsidRDefault="00125812" w:rsidP="00A90785">
      <w:pPr>
        <w:spacing w:after="0" w:line="240" w:lineRule="auto"/>
      </w:pPr>
      <w:r>
        <w:separator/>
      </w:r>
    </w:p>
  </w:endnote>
  <w:endnote w:type="continuationSeparator" w:id="0">
    <w:p w14:paraId="5F8519C5" w14:textId="77777777" w:rsidR="00125812" w:rsidRDefault="00125812" w:rsidP="00A907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247656" w14:textId="2349B199" w:rsidR="00C20C1C" w:rsidRPr="00CA1534" w:rsidRDefault="00CA1534" w:rsidP="00C20C1C">
    <w:pPr>
      <w:pStyle w:val="Footer"/>
      <w:tabs>
        <w:tab w:val="clear" w:pos="4680"/>
        <w:tab w:val="clear" w:pos="9360"/>
        <w:tab w:val="left" w:pos="7991"/>
      </w:tabs>
      <w:rPr>
        <w:rFonts w:ascii="Calibri" w:hAnsi="Calibri" w:cs="Calibri"/>
        <w:b/>
        <w:bCs/>
      </w:rPr>
    </w:pPr>
    <w:r>
      <w:rPr>
        <w:sz w:val="20"/>
        <w:szCs w:val="20"/>
      </w:rPr>
      <w:t xml:space="preserve">                                      |</w:t>
    </w:r>
    <w:r w:rsidRPr="00CA1534">
      <w:rPr>
        <w:rFonts w:ascii="Calibri" w:hAnsi="Calibri" w:cs="Calibri"/>
        <w:b/>
        <w:bCs/>
        <w:sz w:val="20"/>
        <w:szCs w:val="20"/>
      </w:rPr>
      <w:t xml:space="preserve"> </w:t>
    </w:r>
    <w:r w:rsidR="00C04553">
      <w:rPr>
        <w:rFonts w:ascii="Calibri" w:hAnsi="Calibri" w:cs="Calibri"/>
        <w:b/>
        <w:bCs/>
        <w:sz w:val="20"/>
        <w:szCs w:val="20"/>
      </w:rPr>
      <w:t>©UIDP 2026</w:t>
    </w:r>
    <w:r w:rsidRPr="00CA1534">
      <w:rPr>
        <w:rFonts w:ascii="Calibri" w:hAnsi="Calibri" w:cs="Calibri"/>
        <w:b/>
        <w:bCs/>
        <w:sz w:val="20"/>
        <w:szCs w:val="20"/>
      </w:rPr>
      <w:t xml:space="preserve">. </w:t>
    </w:r>
    <w:r w:rsidR="00C04553">
      <w:rPr>
        <w:rFonts w:ascii="Calibri" w:hAnsi="Calibri" w:cs="Calibri"/>
        <w:b/>
        <w:bCs/>
        <w:sz w:val="20"/>
        <w:szCs w:val="20"/>
      </w:rPr>
      <w:t xml:space="preserve">UIDP work product. </w:t>
    </w:r>
    <w:r w:rsidRPr="00CA1534">
      <w:rPr>
        <w:rFonts w:ascii="Calibri" w:hAnsi="Calibri" w:cs="Calibri"/>
        <w:b/>
        <w:bCs/>
        <w:sz w:val="20"/>
        <w:szCs w:val="20"/>
      </w:rPr>
      <w:t>Do not copy or distribute.</w:t>
    </w:r>
    <w:r w:rsidR="00C20C1C" w:rsidRPr="00CA1534">
      <w:rPr>
        <w:rFonts w:ascii="Calibri" w:hAnsi="Calibri" w:cs="Calibri"/>
        <w:b/>
        <w:b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B0E4F" w14:textId="77777777" w:rsidR="00125812" w:rsidRDefault="00125812" w:rsidP="00A90785">
      <w:pPr>
        <w:spacing w:after="0" w:line="240" w:lineRule="auto"/>
      </w:pPr>
      <w:r>
        <w:separator/>
      </w:r>
    </w:p>
  </w:footnote>
  <w:footnote w:type="continuationSeparator" w:id="0">
    <w:p w14:paraId="6BD7F8DB" w14:textId="77777777" w:rsidR="00125812" w:rsidRDefault="00125812" w:rsidP="00A9078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6468A9" w14:textId="77777777" w:rsidR="002516F7" w:rsidRDefault="00695A11">
    <w:pPr>
      <w:pStyle w:val="Header"/>
    </w:pPr>
    <w:r>
      <w:rPr>
        <w:noProof/>
      </w:rPr>
      <w:drawing>
        <wp:anchor distT="0" distB="0" distL="114300" distR="114300" simplePos="0" relativeHeight="251658240" behindDoc="1" locked="0" layoutInCell="1" allowOverlap="1" wp14:anchorId="576FFD90" wp14:editId="7E5F5D11">
          <wp:simplePos x="0" y="0"/>
          <wp:positionH relativeFrom="column">
            <wp:posOffset>-914400</wp:posOffset>
          </wp:positionH>
          <wp:positionV relativeFrom="paragraph">
            <wp:posOffset>-453224</wp:posOffset>
          </wp:positionV>
          <wp:extent cx="7772400" cy="10058400"/>
          <wp:effectExtent l="0" t="0" r="0" b="0"/>
          <wp:wrapNone/>
          <wp:docPr id="1905923790" name="Picture 7"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923790" name="Picture 7"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772400" cy="100584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0A4E77"/>
    <w:multiLevelType w:val="multilevel"/>
    <w:tmpl w:val="F398C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23030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C1C"/>
    <w:rsid w:val="00026972"/>
    <w:rsid w:val="00084E31"/>
    <w:rsid w:val="00125812"/>
    <w:rsid w:val="001651FC"/>
    <w:rsid w:val="001C1FE7"/>
    <w:rsid w:val="002473CF"/>
    <w:rsid w:val="002516F7"/>
    <w:rsid w:val="002543A5"/>
    <w:rsid w:val="002A21CB"/>
    <w:rsid w:val="003A0691"/>
    <w:rsid w:val="005044E9"/>
    <w:rsid w:val="00647A18"/>
    <w:rsid w:val="00695A11"/>
    <w:rsid w:val="006C6681"/>
    <w:rsid w:val="006F5194"/>
    <w:rsid w:val="007428E9"/>
    <w:rsid w:val="00812890"/>
    <w:rsid w:val="008265C3"/>
    <w:rsid w:val="008F7B1A"/>
    <w:rsid w:val="00933CCA"/>
    <w:rsid w:val="00A67AFC"/>
    <w:rsid w:val="00A90785"/>
    <w:rsid w:val="00AB47A9"/>
    <w:rsid w:val="00B02E77"/>
    <w:rsid w:val="00BA5699"/>
    <w:rsid w:val="00C04553"/>
    <w:rsid w:val="00C20C1C"/>
    <w:rsid w:val="00CA1534"/>
    <w:rsid w:val="00CB73BB"/>
    <w:rsid w:val="00CC1B82"/>
    <w:rsid w:val="00D007E1"/>
    <w:rsid w:val="00D07C87"/>
    <w:rsid w:val="00D479C5"/>
    <w:rsid w:val="00EB437F"/>
    <w:rsid w:val="00EC0F6C"/>
    <w:rsid w:val="00F27809"/>
    <w:rsid w:val="00FB7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DB72EF"/>
  <w15:chartTrackingRefBased/>
  <w15:docId w15:val="{DAF72790-806D-4A47-8479-50174EFBF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28E9"/>
  </w:style>
  <w:style w:type="paragraph" w:styleId="Heading1">
    <w:name w:val="heading 1"/>
    <w:basedOn w:val="Normal"/>
    <w:next w:val="Normal"/>
    <w:link w:val="Heading1Char"/>
    <w:uiPriority w:val="9"/>
    <w:qFormat/>
    <w:rsid w:val="00D00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0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0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0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0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0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0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0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0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7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07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07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07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07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07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07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07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07E1"/>
    <w:rPr>
      <w:rFonts w:eastAsiaTheme="majorEastAsia" w:cstheme="majorBidi"/>
      <w:color w:val="272727" w:themeColor="text1" w:themeTint="D8"/>
    </w:rPr>
  </w:style>
  <w:style w:type="paragraph" w:styleId="Title">
    <w:name w:val="Title"/>
    <w:basedOn w:val="Normal"/>
    <w:next w:val="Normal"/>
    <w:link w:val="TitleChar"/>
    <w:uiPriority w:val="10"/>
    <w:qFormat/>
    <w:rsid w:val="00D00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07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0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07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07E1"/>
    <w:pPr>
      <w:spacing w:before="160"/>
      <w:jc w:val="center"/>
    </w:pPr>
    <w:rPr>
      <w:i/>
      <w:iCs/>
      <w:color w:val="404040" w:themeColor="text1" w:themeTint="BF"/>
    </w:rPr>
  </w:style>
  <w:style w:type="character" w:customStyle="1" w:styleId="QuoteChar">
    <w:name w:val="Quote Char"/>
    <w:basedOn w:val="DefaultParagraphFont"/>
    <w:link w:val="Quote"/>
    <w:uiPriority w:val="29"/>
    <w:rsid w:val="00D007E1"/>
    <w:rPr>
      <w:i/>
      <w:iCs/>
      <w:color w:val="404040" w:themeColor="text1" w:themeTint="BF"/>
    </w:rPr>
  </w:style>
  <w:style w:type="paragraph" w:styleId="ListParagraph">
    <w:name w:val="List Paragraph"/>
    <w:basedOn w:val="Normal"/>
    <w:uiPriority w:val="34"/>
    <w:qFormat/>
    <w:rsid w:val="00D007E1"/>
    <w:pPr>
      <w:ind w:left="720"/>
      <w:contextualSpacing/>
    </w:pPr>
  </w:style>
  <w:style w:type="character" w:styleId="IntenseEmphasis">
    <w:name w:val="Intense Emphasis"/>
    <w:basedOn w:val="DefaultParagraphFont"/>
    <w:uiPriority w:val="21"/>
    <w:qFormat/>
    <w:rsid w:val="00D007E1"/>
    <w:rPr>
      <w:i/>
      <w:iCs/>
      <w:color w:val="0F4761" w:themeColor="accent1" w:themeShade="BF"/>
    </w:rPr>
  </w:style>
  <w:style w:type="paragraph" w:styleId="IntenseQuote">
    <w:name w:val="Intense Quote"/>
    <w:basedOn w:val="Normal"/>
    <w:next w:val="Normal"/>
    <w:link w:val="IntenseQuoteChar"/>
    <w:uiPriority w:val="30"/>
    <w:qFormat/>
    <w:rsid w:val="00D00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07E1"/>
    <w:rPr>
      <w:i/>
      <w:iCs/>
      <w:color w:val="0F4761" w:themeColor="accent1" w:themeShade="BF"/>
    </w:rPr>
  </w:style>
  <w:style w:type="character" w:styleId="IntenseReference">
    <w:name w:val="Intense Reference"/>
    <w:basedOn w:val="DefaultParagraphFont"/>
    <w:uiPriority w:val="32"/>
    <w:qFormat/>
    <w:rsid w:val="00D007E1"/>
    <w:rPr>
      <w:b/>
      <w:bCs/>
      <w:smallCaps/>
      <w:color w:val="0F4761" w:themeColor="accent1" w:themeShade="BF"/>
      <w:spacing w:val="5"/>
    </w:rPr>
  </w:style>
  <w:style w:type="paragraph" w:styleId="Header">
    <w:name w:val="header"/>
    <w:basedOn w:val="Normal"/>
    <w:link w:val="HeaderChar"/>
    <w:uiPriority w:val="99"/>
    <w:unhideWhenUsed/>
    <w:rsid w:val="00A907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0785"/>
  </w:style>
  <w:style w:type="paragraph" w:styleId="Footer">
    <w:name w:val="footer"/>
    <w:basedOn w:val="Normal"/>
    <w:link w:val="FooterChar"/>
    <w:uiPriority w:val="99"/>
    <w:unhideWhenUsed/>
    <w:rsid w:val="00A907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0785"/>
  </w:style>
  <w:style w:type="character" w:styleId="Hyperlink">
    <w:name w:val="Hyperlink"/>
    <w:basedOn w:val="DefaultParagraphFont"/>
    <w:uiPriority w:val="99"/>
    <w:unhideWhenUsed/>
    <w:rsid w:val="007428E9"/>
    <w:rPr>
      <w:color w:val="467886" w:themeColor="hyperlink"/>
      <w:u w:val="single"/>
    </w:rPr>
  </w:style>
  <w:style w:type="character" w:styleId="UnresolvedMention">
    <w:name w:val="Unresolved Mention"/>
    <w:basedOn w:val="DefaultParagraphFont"/>
    <w:uiPriority w:val="99"/>
    <w:semiHidden/>
    <w:unhideWhenUsed/>
    <w:rsid w:val="00BA5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smartsheet.com/b/form/019e45a2fc187db2aa7efe38188ca18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phd@uidp.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ndy\Downloads\2026_UIDP_letterhead-template-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89468-EDE2-6241-8FA5-51FB4EF08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2026_UIDP_letterhead-template-1</Template>
  <TotalTime>46</TotalTime>
  <Pages>6</Pages>
  <Words>1240</Words>
  <Characters>6961</Characters>
  <Application>Microsoft Office Word</Application>
  <DocSecurity>0</DocSecurity>
  <Lines>142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Sandy</dc:creator>
  <cp:keywords/>
  <dc:description/>
  <cp:lastModifiedBy>Gretchen Bollar Fiorenza</cp:lastModifiedBy>
  <cp:revision>4</cp:revision>
  <dcterms:created xsi:type="dcterms:W3CDTF">2026-08-12T20:40:00Z</dcterms:created>
  <dcterms:modified xsi:type="dcterms:W3CDTF">2026-08-12T22:26:00Z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0968902d-1d2a-459b-9258-e03422938d52</vt:lpwstr>
  </property>
</Properties>
</file>